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98C" w:rsidRDefault="007C398C" w:rsidP="000A2BAA"/>
    <w:p w:rsidR="00481C47" w:rsidRDefault="00481C47" w:rsidP="000A2BAA"/>
    <w:p w:rsidR="00030166" w:rsidRDefault="00030166" w:rsidP="000A2BAA"/>
    <w:p w:rsidR="00030166" w:rsidRDefault="00030166" w:rsidP="000A2BAA"/>
    <w:p w:rsidR="00030166" w:rsidRDefault="00030166" w:rsidP="000A2BAA">
      <w:r>
        <w:rPr>
          <w:noProof/>
        </w:rPr>
        <w:drawing>
          <wp:anchor distT="0" distB="0" distL="114300" distR="114300" simplePos="0" relativeHeight="251648000" behindDoc="0" locked="0" layoutInCell="1" allowOverlap="1">
            <wp:simplePos x="0" y="0"/>
            <wp:positionH relativeFrom="column">
              <wp:posOffset>1336040</wp:posOffset>
            </wp:positionH>
            <wp:positionV relativeFrom="paragraph">
              <wp:posOffset>121285</wp:posOffset>
            </wp:positionV>
            <wp:extent cx="4321175" cy="2657475"/>
            <wp:effectExtent l="19050" t="0" r="3175" b="0"/>
            <wp:wrapSquare wrapText="bothSides"/>
            <wp:docPr id="4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srcRect l="14310" t="12318" r="10551" b="13850"/>
                    <a:stretch>
                      <a:fillRect/>
                    </a:stretch>
                  </pic:blipFill>
                  <pic:spPr bwMode="auto">
                    <a:xfrm>
                      <a:off x="0" y="0"/>
                      <a:ext cx="4321175" cy="2657475"/>
                    </a:xfrm>
                    <a:prstGeom prst="rect">
                      <a:avLst/>
                    </a:prstGeom>
                    <a:noFill/>
                    <a:ln w="9525">
                      <a:noFill/>
                      <a:miter lim="800000"/>
                      <a:headEnd/>
                      <a:tailEnd/>
                    </a:ln>
                  </pic:spPr>
                </pic:pic>
              </a:graphicData>
            </a:graphic>
          </wp:anchor>
        </w:drawing>
      </w:r>
    </w:p>
    <w:p w:rsidR="00481C47" w:rsidRDefault="00481C47" w:rsidP="000A2BAA"/>
    <w:p w:rsidR="00481C47" w:rsidRDefault="00481C47" w:rsidP="000A2BAA"/>
    <w:p w:rsidR="00481C47" w:rsidRDefault="00481C47" w:rsidP="000A2BAA"/>
    <w:p w:rsidR="00481C47" w:rsidRDefault="00481C47" w:rsidP="000A2BAA"/>
    <w:p w:rsidR="00481C47" w:rsidRDefault="00481C47" w:rsidP="000A2BAA"/>
    <w:p w:rsidR="00481C47" w:rsidRDefault="00481C47" w:rsidP="000A2BAA"/>
    <w:p w:rsidR="00481C47" w:rsidRDefault="00481C47" w:rsidP="000A2BAA"/>
    <w:p w:rsidR="00481C47" w:rsidRDefault="00481C47" w:rsidP="000A2BAA"/>
    <w:p w:rsidR="00481C47" w:rsidRDefault="00481C47" w:rsidP="000A2BAA"/>
    <w:p w:rsidR="00481C47" w:rsidRDefault="00481C47" w:rsidP="000A2BAA"/>
    <w:p w:rsidR="00481C47" w:rsidRDefault="00481C47" w:rsidP="000A2BAA"/>
    <w:p w:rsidR="00481C47" w:rsidRDefault="00481C47" w:rsidP="000A2BAA"/>
    <w:p w:rsidR="00481C47" w:rsidRDefault="00481C47" w:rsidP="000A2BAA"/>
    <w:p w:rsidR="00481C47" w:rsidRDefault="00481C47" w:rsidP="000A2BAA"/>
    <w:p w:rsidR="00481C47" w:rsidRDefault="00481C47" w:rsidP="000A2BAA"/>
    <w:p w:rsidR="00030166" w:rsidRDefault="00030166" w:rsidP="000A2BAA"/>
    <w:p w:rsidR="00481C47" w:rsidRDefault="00481C47" w:rsidP="000A2BAA"/>
    <w:p w:rsidR="00030166" w:rsidRDefault="00030166" w:rsidP="000A2BAA"/>
    <w:p w:rsidR="00030166" w:rsidRDefault="00030166" w:rsidP="000A2BAA"/>
    <w:p w:rsidR="00481C47" w:rsidRDefault="00481C47" w:rsidP="000A2BAA"/>
    <w:p w:rsidR="00481C47" w:rsidRDefault="00481C47" w:rsidP="000A2BAA"/>
    <w:p w:rsidR="00481C47" w:rsidRDefault="00653817" w:rsidP="000A2BAA">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margin-left:299.95pt;margin-top:-.15pt;width:240.25pt;height:150.8pt;z-index:251669504">
            <v:imagedata r:id="rId9" o:title="euromac_MT4"/>
          </v:shape>
        </w:pict>
      </w:r>
      <w:r w:rsidR="00030166">
        <w:rPr>
          <w:noProof/>
        </w:rPr>
        <w:drawing>
          <wp:anchor distT="0" distB="0" distL="114300" distR="114300" simplePos="0" relativeHeight="251646976" behindDoc="0" locked="0" layoutInCell="1" allowOverlap="1">
            <wp:simplePos x="0" y="0"/>
            <wp:positionH relativeFrom="column">
              <wp:posOffset>-64135</wp:posOffset>
            </wp:positionH>
            <wp:positionV relativeFrom="paragraph">
              <wp:posOffset>74295</wp:posOffset>
            </wp:positionV>
            <wp:extent cx="3328035" cy="1685925"/>
            <wp:effectExtent l="19050" t="0" r="5715" b="0"/>
            <wp:wrapNone/>
            <wp:docPr id="40" name="Image 2850" descr="oxytome_h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descr="oxytome_hpc"/>
                    <pic:cNvPicPr>
                      <a:picLocks noChangeAspect="1" noChangeArrowheads="1"/>
                    </pic:cNvPicPr>
                  </pic:nvPicPr>
                  <pic:blipFill>
                    <a:blip r:embed="rId10" cstate="print"/>
                    <a:srcRect/>
                    <a:stretch>
                      <a:fillRect/>
                    </a:stretch>
                  </pic:blipFill>
                  <pic:spPr bwMode="auto">
                    <a:xfrm>
                      <a:off x="0" y="0"/>
                      <a:ext cx="3328035" cy="1685925"/>
                    </a:xfrm>
                    <a:prstGeom prst="rect">
                      <a:avLst/>
                    </a:prstGeom>
                    <a:noFill/>
                    <a:ln w="9525">
                      <a:noFill/>
                      <a:miter lim="800000"/>
                      <a:headEnd/>
                      <a:tailEnd/>
                    </a:ln>
                  </pic:spPr>
                </pic:pic>
              </a:graphicData>
            </a:graphic>
          </wp:anchor>
        </w:drawing>
      </w:r>
    </w:p>
    <w:p w:rsidR="00481C47" w:rsidRDefault="00481C47" w:rsidP="000A2BAA"/>
    <w:p w:rsidR="00481C47" w:rsidRDefault="00481C47" w:rsidP="000A2BAA"/>
    <w:p w:rsidR="00481C47" w:rsidRDefault="00481C47" w:rsidP="000A2BAA"/>
    <w:p w:rsidR="00481C47" w:rsidRDefault="00481C47" w:rsidP="000A2BAA"/>
    <w:p w:rsidR="00481C47" w:rsidRDefault="00481C47" w:rsidP="000A2BAA"/>
    <w:p w:rsidR="00481C47" w:rsidRDefault="00481C47" w:rsidP="000A2BAA"/>
    <w:p w:rsidR="00481C47" w:rsidRDefault="00481C47" w:rsidP="000A2BAA"/>
    <w:p w:rsidR="00481C47" w:rsidRDefault="00481C47" w:rsidP="000A2BAA"/>
    <w:p w:rsidR="00481C47" w:rsidRDefault="00481C47" w:rsidP="000A2BAA"/>
    <w:p w:rsidR="00481C47" w:rsidRDefault="00481C47" w:rsidP="000A2BAA"/>
    <w:p w:rsidR="00481C47" w:rsidRDefault="00481C47" w:rsidP="000A2BAA"/>
    <w:p w:rsidR="00481C47" w:rsidRDefault="00481C47" w:rsidP="000A2BAA"/>
    <w:p w:rsidR="009927ED" w:rsidRDefault="00481C47">
      <w:pPr>
        <w:sectPr w:rsidR="009927ED" w:rsidSect="000846A7">
          <w:headerReference w:type="default" r:id="rId11"/>
          <w:footerReference w:type="default" r:id="rId12"/>
          <w:pgSz w:w="11906" w:h="16838"/>
          <w:pgMar w:top="1276" w:right="851" w:bottom="964" w:left="851" w:header="568" w:footer="720" w:gutter="0"/>
          <w:cols w:space="720"/>
        </w:sectPr>
      </w:pPr>
      <w:r>
        <w:br w:type="page"/>
      </w:r>
    </w:p>
    <w:p w:rsidR="00481C47" w:rsidRDefault="00481C47"/>
    <w:p w:rsidR="00481C47" w:rsidRDefault="00481C47"/>
    <w:sdt>
      <w:sdtPr>
        <w:rPr>
          <w:rFonts w:ascii="Comic Sans MS" w:eastAsia="Times New Roman" w:hAnsi="Comic Sans MS" w:cs="Times New Roman"/>
          <w:b w:val="0"/>
          <w:bCs w:val="0"/>
          <w:color w:val="auto"/>
          <w:sz w:val="24"/>
          <w:szCs w:val="20"/>
          <w:lang w:eastAsia="fr-FR"/>
        </w:rPr>
        <w:id w:val="5781158"/>
        <w:docPartObj>
          <w:docPartGallery w:val="Table of Contents"/>
          <w:docPartUnique/>
        </w:docPartObj>
      </w:sdtPr>
      <w:sdtEndPr/>
      <w:sdtContent>
        <w:p w:rsidR="00481C47" w:rsidRDefault="00481C47">
          <w:pPr>
            <w:pStyle w:val="En-ttedetabledesmatires"/>
          </w:pPr>
          <w:r>
            <w:t>Sommaire</w:t>
          </w:r>
        </w:p>
        <w:p w:rsidR="00C4761F" w:rsidRDefault="00561541">
          <w:pPr>
            <w:pStyle w:val="TM1"/>
            <w:tabs>
              <w:tab w:val="left" w:pos="440"/>
              <w:tab w:val="right" w:leader="dot" w:pos="10194"/>
            </w:tabs>
            <w:rPr>
              <w:noProof/>
              <w:lang w:eastAsia="fr-FR"/>
            </w:rPr>
          </w:pPr>
          <w:r>
            <w:fldChar w:fldCharType="begin"/>
          </w:r>
          <w:r w:rsidR="00481C47">
            <w:instrText xml:space="preserve"> TOC \o "1-3" \h \z \u </w:instrText>
          </w:r>
          <w:r>
            <w:fldChar w:fldCharType="separate"/>
          </w:r>
          <w:hyperlink w:anchor="_Toc494988957" w:history="1">
            <w:r w:rsidR="00C4761F" w:rsidRPr="00DA53DA">
              <w:rPr>
                <w:rStyle w:val="Lienhypertexte"/>
                <w:rFonts w:cs="Times New Roman"/>
                <w:noProof/>
                <w:snapToGrid w:val="0"/>
                <w:w w:val="0"/>
                <w:lang w:val="en-US"/>
              </w:rPr>
              <w:t>I.</w:t>
            </w:r>
            <w:r w:rsidR="00C4761F">
              <w:rPr>
                <w:noProof/>
                <w:lang w:eastAsia="fr-FR"/>
              </w:rPr>
              <w:tab/>
            </w:r>
            <w:r w:rsidR="00C4761F" w:rsidRPr="00DA53DA">
              <w:rPr>
                <w:rStyle w:val="Lienhypertexte"/>
                <w:noProof/>
                <w:lang w:val="en-US"/>
              </w:rPr>
              <w:t>CHAINE NUMERIQUE</w:t>
            </w:r>
            <w:r w:rsidR="00C4761F">
              <w:rPr>
                <w:noProof/>
                <w:webHidden/>
              </w:rPr>
              <w:tab/>
            </w:r>
            <w:r w:rsidR="00C4761F">
              <w:rPr>
                <w:noProof/>
                <w:webHidden/>
              </w:rPr>
              <w:fldChar w:fldCharType="begin"/>
            </w:r>
            <w:r w:rsidR="00C4761F">
              <w:rPr>
                <w:noProof/>
                <w:webHidden/>
              </w:rPr>
              <w:instrText xml:space="preserve"> PAGEREF _Toc494988957 \h </w:instrText>
            </w:r>
            <w:r w:rsidR="00C4761F">
              <w:rPr>
                <w:noProof/>
                <w:webHidden/>
              </w:rPr>
            </w:r>
            <w:r w:rsidR="00C4761F">
              <w:rPr>
                <w:noProof/>
                <w:webHidden/>
              </w:rPr>
              <w:fldChar w:fldCharType="separate"/>
            </w:r>
            <w:r w:rsidR="00C4761F">
              <w:rPr>
                <w:noProof/>
                <w:webHidden/>
              </w:rPr>
              <w:t>3</w:t>
            </w:r>
            <w:r w:rsidR="00C4761F">
              <w:rPr>
                <w:noProof/>
                <w:webHidden/>
              </w:rPr>
              <w:fldChar w:fldCharType="end"/>
            </w:r>
          </w:hyperlink>
        </w:p>
        <w:p w:rsidR="00C4761F" w:rsidRDefault="00653817">
          <w:pPr>
            <w:pStyle w:val="TM1"/>
            <w:tabs>
              <w:tab w:val="left" w:pos="440"/>
              <w:tab w:val="right" w:leader="dot" w:pos="10194"/>
            </w:tabs>
            <w:rPr>
              <w:noProof/>
              <w:lang w:eastAsia="fr-FR"/>
            </w:rPr>
          </w:pPr>
          <w:hyperlink w:anchor="_Toc494988958" w:history="1">
            <w:r w:rsidR="00C4761F" w:rsidRPr="00DA53DA">
              <w:rPr>
                <w:rStyle w:val="Lienhypertexte"/>
                <w:rFonts w:cs="Times New Roman"/>
                <w:noProof/>
                <w:snapToGrid w:val="0"/>
                <w:w w:val="0"/>
              </w:rPr>
              <w:t>II.</w:t>
            </w:r>
            <w:r w:rsidR="00C4761F">
              <w:rPr>
                <w:noProof/>
                <w:lang w:eastAsia="fr-FR"/>
              </w:rPr>
              <w:tab/>
            </w:r>
            <w:r w:rsidR="00C4761F" w:rsidRPr="00DA53DA">
              <w:rPr>
                <w:rStyle w:val="Lienhypertexte"/>
                <w:noProof/>
              </w:rPr>
              <w:t>EXTENSIONS DES DOCUMENTS</w:t>
            </w:r>
            <w:r w:rsidR="00C4761F">
              <w:rPr>
                <w:noProof/>
                <w:webHidden/>
              </w:rPr>
              <w:tab/>
            </w:r>
            <w:r w:rsidR="00C4761F">
              <w:rPr>
                <w:noProof/>
                <w:webHidden/>
              </w:rPr>
              <w:fldChar w:fldCharType="begin"/>
            </w:r>
            <w:r w:rsidR="00C4761F">
              <w:rPr>
                <w:noProof/>
                <w:webHidden/>
              </w:rPr>
              <w:instrText xml:space="preserve"> PAGEREF _Toc494988958 \h </w:instrText>
            </w:r>
            <w:r w:rsidR="00C4761F">
              <w:rPr>
                <w:noProof/>
                <w:webHidden/>
              </w:rPr>
            </w:r>
            <w:r w:rsidR="00C4761F">
              <w:rPr>
                <w:noProof/>
                <w:webHidden/>
              </w:rPr>
              <w:fldChar w:fldCharType="separate"/>
            </w:r>
            <w:r w:rsidR="00C4761F">
              <w:rPr>
                <w:noProof/>
                <w:webHidden/>
              </w:rPr>
              <w:t>3</w:t>
            </w:r>
            <w:r w:rsidR="00C4761F">
              <w:rPr>
                <w:noProof/>
                <w:webHidden/>
              </w:rPr>
              <w:fldChar w:fldCharType="end"/>
            </w:r>
          </w:hyperlink>
        </w:p>
        <w:p w:rsidR="00C4761F" w:rsidRDefault="00653817">
          <w:pPr>
            <w:pStyle w:val="TM3"/>
            <w:tabs>
              <w:tab w:val="left" w:pos="880"/>
              <w:tab w:val="right" w:leader="dot" w:pos="10194"/>
            </w:tabs>
            <w:rPr>
              <w:noProof/>
              <w:lang w:eastAsia="fr-FR"/>
            </w:rPr>
          </w:pPr>
          <w:hyperlink w:anchor="_Toc494988959" w:history="1">
            <w:r w:rsidR="00C4761F" w:rsidRPr="00DA53DA">
              <w:rPr>
                <w:rStyle w:val="Lienhypertexte"/>
                <w:noProof/>
              </w:rPr>
              <w:t>1.</w:t>
            </w:r>
            <w:r w:rsidR="00C4761F">
              <w:rPr>
                <w:noProof/>
                <w:lang w:eastAsia="fr-FR"/>
              </w:rPr>
              <w:tab/>
            </w:r>
            <w:r w:rsidR="00C4761F" w:rsidRPr="00DA53DA">
              <w:rPr>
                <w:rStyle w:val="Lienhypertexte"/>
                <w:noProof/>
              </w:rPr>
              <w:t>L’application CAO (dessin) Design 2D-3D de TopSolid:</w:t>
            </w:r>
            <w:r w:rsidR="00C4761F">
              <w:rPr>
                <w:noProof/>
                <w:webHidden/>
              </w:rPr>
              <w:tab/>
            </w:r>
            <w:r w:rsidR="00C4761F">
              <w:rPr>
                <w:noProof/>
                <w:webHidden/>
              </w:rPr>
              <w:fldChar w:fldCharType="begin"/>
            </w:r>
            <w:r w:rsidR="00C4761F">
              <w:rPr>
                <w:noProof/>
                <w:webHidden/>
              </w:rPr>
              <w:instrText xml:space="preserve"> PAGEREF _Toc494988959 \h </w:instrText>
            </w:r>
            <w:r w:rsidR="00C4761F">
              <w:rPr>
                <w:noProof/>
                <w:webHidden/>
              </w:rPr>
            </w:r>
            <w:r w:rsidR="00C4761F">
              <w:rPr>
                <w:noProof/>
                <w:webHidden/>
              </w:rPr>
              <w:fldChar w:fldCharType="separate"/>
            </w:r>
            <w:r w:rsidR="00C4761F">
              <w:rPr>
                <w:noProof/>
                <w:webHidden/>
              </w:rPr>
              <w:t>3</w:t>
            </w:r>
            <w:r w:rsidR="00C4761F">
              <w:rPr>
                <w:noProof/>
                <w:webHidden/>
              </w:rPr>
              <w:fldChar w:fldCharType="end"/>
            </w:r>
          </w:hyperlink>
        </w:p>
        <w:p w:rsidR="00C4761F" w:rsidRDefault="00653817">
          <w:pPr>
            <w:pStyle w:val="TM3"/>
            <w:tabs>
              <w:tab w:val="left" w:pos="880"/>
              <w:tab w:val="right" w:leader="dot" w:pos="10194"/>
            </w:tabs>
            <w:rPr>
              <w:noProof/>
              <w:lang w:eastAsia="fr-FR"/>
            </w:rPr>
          </w:pPr>
          <w:hyperlink w:anchor="_Toc494988960" w:history="1">
            <w:r w:rsidR="00C4761F" w:rsidRPr="00DA53DA">
              <w:rPr>
                <w:rStyle w:val="Lienhypertexte"/>
                <w:noProof/>
                <w:lang w:val="en-US"/>
              </w:rPr>
              <w:t>2.</w:t>
            </w:r>
            <w:r w:rsidR="00C4761F">
              <w:rPr>
                <w:noProof/>
                <w:lang w:eastAsia="fr-FR"/>
              </w:rPr>
              <w:tab/>
            </w:r>
            <w:r w:rsidR="00C4761F" w:rsidRPr="00DA53DA">
              <w:rPr>
                <w:rStyle w:val="Lienhypertexte"/>
                <w:noProof/>
                <w:lang w:val="en-US"/>
              </w:rPr>
              <w:t>L’application FAO (Fabrication) TopSolid/sheetmetal:</w:t>
            </w:r>
            <w:r w:rsidR="00C4761F">
              <w:rPr>
                <w:noProof/>
                <w:webHidden/>
              </w:rPr>
              <w:tab/>
            </w:r>
            <w:r w:rsidR="00C4761F">
              <w:rPr>
                <w:noProof/>
                <w:webHidden/>
              </w:rPr>
              <w:fldChar w:fldCharType="begin"/>
            </w:r>
            <w:r w:rsidR="00C4761F">
              <w:rPr>
                <w:noProof/>
                <w:webHidden/>
              </w:rPr>
              <w:instrText xml:space="preserve"> PAGEREF _Toc494988960 \h </w:instrText>
            </w:r>
            <w:r w:rsidR="00C4761F">
              <w:rPr>
                <w:noProof/>
                <w:webHidden/>
              </w:rPr>
            </w:r>
            <w:r w:rsidR="00C4761F">
              <w:rPr>
                <w:noProof/>
                <w:webHidden/>
              </w:rPr>
              <w:fldChar w:fldCharType="separate"/>
            </w:r>
            <w:r w:rsidR="00C4761F">
              <w:rPr>
                <w:noProof/>
                <w:webHidden/>
              </w:rPr>
              <w:t>3</w:t>
            </w:r>
            <w:r w:rsidR="00C4761F">
              <w:rPr>
                <w:noProof/>
                <w:webHidden/>
              </w:rPr>
              <w:fldChar w:fldCharType="end"/>
            </w:r>
          </w:hyperlink>
        </w:p>
        <w:p w:rsidR="00C4761F" w:rsidRDefault="00653817">
          <w:pPr>
            <w:pStyle w:val="TM3"/>
            <w:tabs>
              <w:tab w:val="left" w:pos="880"/>
              <w:tab w:val="right" w:leader="dot" w:pos="10194"/>
            </w:tabs>
            <w:rPr>
              <w:noProof/>
              <w:lang w:eastAsia="fr-FR"/>
            </w:rPr>
          </w:pPr>
          <w:hyperlink w:anchor="_Toc494988961" w:history="1">
            <w:r w:rsidR="00C4761F" w:rsidRPr="00DA53DA">
              <w:rPr>
                <w:rStyle w:val="Lienhypertexte"/>
                <w:noProof/>
              </w:rPr>
              <w:t>3.</w:t>
            </w:r>
            <w:r w:rsidR="00C4761F">
              <w:rPr>
                <w:noProof/>
                <w:lang w:eastAsia="fr-FR"/>
              </w:rPr>
              <w:tab/>
            </w:r>
            <w:r w:rsidR="00C4761F" w:rsidRPr="00DA53DA">
              <w:rPr>
                <w:rStyle w:val="Lienhypertexte"/>
                <w:noProof/>
              </w:rPr>
              <w:t>La gestion documentaire :</w:t>
            </w:r>
            <w:r w:rsidR="00C4761F">
              <w:rPr>
                <w:noProof/>
                <w:webHidden/>
              </w:rPr>
              <w:tab/>
            </w:r>
            <w:r w:rsidR="00C4761F">
              <w:rPr>
                <w:noProof/>
                <w:webHidden/>
              </w:rPr>
              <w:fldChar w:fldCharType="begin"/>
            </w:r>
            <w:r w:rsidR="00C4761F">
              <w:rPr>
                <w:noProof/>
                <w:webHidden/>
              </w:rPr>
              <w:instrText xml:space="preserve"> PAGEREF _Toc494988961 \h </w:instrText>
            </w:r>
            <w:r w:rsidR="00C4761F">
              <w:rPr>
                <w:noProof/>
                <w:webHidden/>
              </w:rPr>
            </w:r>
            <w:r w:rsidR="00C4761F">
              <w:rPr>
                <w:noProof/>
                <w:webHidden/>
              </w:rPr>
              <w:fldChar w:fldCharType="separate"/>
            </w:r>
            <w:r w:rsidR="00C4761F">
              <w:rPr>
                <w:noProof/>
                <w:webHidden/>
              </w:rPr>
              <w:t>3</w:t>
            </w:r>
            <w:r w:rsidR="00C4761F">
              <w:rPr>
                <w:noProof/>
                <w:webHidden/>
              </w:rPr>
              <w:fldChar w:fldCharType="end"/>
            </w:r>
          </w:hyperlink>
        </w:p>
        <w:p w:rsidR="00C4761F" w:rsidRDefault="00653817">
          <w:pPr>
            <w:pStyle w:val="TM3"/>
            <w:tabs>
              <w:tab w:val="left" w:pos="880"/>
              <w:tab w:val="right" w:leader="dot" w:pos="10194"/>
            </w:tabs>
            <w:rPr>
              <w:noProof/>
              <w:lang w:eastAsia="fr-FR"/>
            </w:rPr>
          </w:pPr>
          <w:hyperlink w:anchor="_Toc494988962" w:history="1">
            <w:r w:rsidR="00C4761F" w:rsidRPr="00DA53DA">
              <w:rPr>
                <w:rStyle w:val="Lienhypertexte"/>
                <w:noProof/>
              </w:rPr>
              <w:t>4.</w:t>
            </w:r>
            <w:r w:rsidR="00C4761F">
              <w:rPr>
                <w:noProof/>
                <w:lang w:eastAsia="fr-FR"/>
              </w:rPr>
              <w:tab/>
            </w:r>
            <w:r w:rsidR="00C4761F" w:rsidRPr="00DA53DA">
              <w:rPr>
                <w:rStyle w:val="Lienhypertexte"/>
                <w:noProof/>
              </w:rPr>
              <w:t>Le programme :</w:t>
            </w:r>
            <w:r w:rsidR="00C4761F">
              <w:rPr>
                <w:noProof/>
                <w:webHidden/>
              </w:rPr>
              <w:tab/>
            </w:r>
            <w:r w:rsidR="00C4761F">
              <w:rPr>
                <w:noProof/>
                <w:webHidden/>
              </w:rPr>
              <w:fldChar w:fldCharType="begin"/>
            </w:r>
            <w:r w:rsidR="00C4761F">
              <w:rPr>
                <w:noProof/>
                <w:webHidden/>
              </w:rPr>
              <w:instrText xml:space="preserve"> PAGEREF _Toc494988962 \h </w:instrText>
            </w:r>
            <w:r w:rsidR="00C4761F">
              <w:rPr>
                <w:noProof/>
                <w:webHidden/>
              </w:rPr>
            </w:r>
            <w:r w:rsidR="00C4761F">
              <w:rPr>
                <w:noProof/>
                <w:webHidden/>
              </w:rPr>
              <w:fldChar w:fldCharType="separate"/>
            </w:r>
            <w:r w:rsidR="00C4761F">
              <w:rPr>
                <w:noProof/>
                <w:webHidden/>
              </w:rPr>
              <w:t>4</w:t>
            </w:r>
            <w:r w:rsidR="00C4761F">
              <w:rPr>
                <w:noProof/>
                <w:webHidden/>
              </w:rPr>
              <w:fldChar w:fldCharType="end"/>
            </w:r>
          </w:hyperlink>
        </w:p>
        <w:p w:rsidR="00C4761F" w:rsidRDefault="00653817">
          <w:pPr>
            <w:pStyle w:val="TM1"/>
            <w:tabs>
              <w:tab w:val="left" w:pos="660"/>
              <w:tab w:val="right" w:leader="dot" w:pos="10194"/>
            </w:tabs>
            <w:rPr>
              <w:noProof/>
              <w:lang w:eastAsia="fr-FR"/>
            </w:rPr>
          </w:pPr>
          <w:hyperlink w:anchor="_Toc494988963" w:history="1">
            <w:r w:rsidR="00C4761F" w:rsidRPr="00DA53DA">
              <w:rPr>
                <w:rStyle w:val="Lienhypertexte"/>
                <w:rFonts w:cs="Times New Roman"/>
                <w:noProof/>
                <w:snapToGrid w:val="0"/>
                <w:w w:val="0"/>
              </w:rPr>
              <w:t>III.</w:t>
            </w:r>
            <w:r w:rsidR="00C4761F">
              <w:rPr>
                <w:noProof/>
                <w:lang w:eastAsia="fr-FR"/>
              </w:rPr>
              <w:tab/>
            </w:r>
            <w:r w:rsidR="00C4761F" w:rsidRPr="00DA53DA">
              <w:rPr>
                <w:rStyle w:val="Lienhypertexte"/>
                <w:noProof/>
              </w:rPr>
              <w:t>IMPORTATION FICHIER .DXF PAR TOP SOLID (EN .TOP)</w:t>
            </w:r>
            <w:r w:rsidR="00C4761F">
              <w:rPr>
                <w:noProof/>
                <w:webHidden/>
              </w:rPr>
              <w:tab/>
            </w:r>
            <w:r w:rsidR="00C4761F">
              <w:rPr>
                <w:noProof/>
                <w:webHidden/>
              </w:rPr>
              <w:fldChar w:fldCharType="begin"/>
            </w:r>
            <w:r w:rsidR="00C4761F">
              <w:rPr>
                <w:noProof/>
                <w:webHidden/>
              </w:rPr>
              <w:instrText xml:space="preserve"> PAGEREF _Toc494988963 \h </w:instrText>
            </w:r>
            <w:r w:rsidR="00C4761F">
              <w:rPr>
                <w:noProof/>
                <w:webHidden/>
              </w:rPr>
            </w:r>
            <w:r w:rsidR="00C4761F">
              <w:rPr>
                <w:noProof/>
                <w:webHidden/>
              </w:rPr>
              <w:fldChar w:fldCharType="separate"/>
            </w:r>
            <w:r w:rsidR="00C4761F">
              <w:rPr>
                <w:noProof/>
                <w:webHidden/>
              </w:rPr>
              <w:t>4</w:t>
            </w:r>
            <w:r w:rsidR="00C4761F">
              <w:rPr>
                <w:noProof/>
                <w:webHidden/>
              </w:rPr>
              <w:fldChar w:fldCharType="end"/>
            </w:r>
          </w:hyperlink>
        </w:p>
        <w:p w:rsidR="00C4761F" w:rsidRDefault="00653817">
          <w:pPr>
            <w:pStyle w:val="TM3"/>
            <w:tabs>
              <w:tab w:val="left" w:pos="880"/>
              <w:tab w:val="right" w:leader="dot" w:pos="10194"/>
            </w:tabs>
            <w:rPr>
              <w:noProof/>
              <w:lang w:eastAsia="fr-FR"/>
            </w:rPr>
          </w:pPr>
          <w:hyperlink w:anchor="_Toc494988964" w:history="1">
            <w:r w:rsidR="00C4761F" w:rsidRPr="00DA53DA">
              <w:rPr>
                <w:rStyle w:val="Lienhypertexte"/>
                <w:noProof/>
              </w:rPr>
              <w:t>1.</w:t>
            </w:r>
            <w:r w:rsidR="00C4761F">
              <w:rPr>
                <w:noProof/>
                <w:lang w:eastAsia="fr-FR"/>
              </w:rPr>
              <w:tab/>
            </w:r>
            <w:r w:rsidR="00C4761F" w:rsidRPr="00DA53DA">
              <w:rPr>
                <w:rStyle w:val="Lienhypertexte"/>
                <w:noProof/>
              </w:rPr>
              <w:t>Importer.</w:t>
            </w:r>
            <w:r w:rsidR="00C4761F">
              <w:rPr>
                <w:noProof/>
                <w:webHidden/>
              </w:rPr>
              <w:tab/>
            </w:r>
            <w:r w:rsidR="00C4761F">
              <w:rPr>
                <w:noProof/>
                <w:webHidden/>
              </w:rPr>
              <w:fldChar w:fldCharType="begin"/>
            </w:r>
            <w:r w:rsidR="00C4761F">
              <w:rPr>
                <w:noProof/>
                <w:webHidden/>
              </w:rPr>
              <w:instrText xml:space="preserve"> PAGEREF _Toc494988964 \h </w:instrText>
            </w:r>
            <w:r w:rsidR="00C4761F">
              <w:rPr>
                <w:noProof/>
                <w:webHidden/>
              </w:rPr>
            </w:r>
            <w:r w:rsidR="00C4761F">
              <w:rPr>
                <w:noProof/>
                <w:webHidden/>
              </w:rPr>
              <w:fldChar w:fldCharType="separate"/>
            </w:r>
            <w:r w:rsidR="00C4761F">
              <w:rPr>
                <w:noProof/>
                <w:webHidden/>
              </w:rPr>
              <w:t>4</w:t>
            </w:r>
            <w:r w:rsidR="00C4761F">
              <w:rPr>
                <w:noProof/>
                <w:webHidden/>
              </w:rPr>
              <w:fldChar w:fldCharType="end"/>
            </w:r>
          </w:hyperlink>
        </w:p>
        <w:p w:rsidR="00C4761F" w:rsidRDefault="00653817">
          <w:pPr>
            <w:pStyle w:val="TM3"/>
            <w:tabs>
              <w:tab w:val="left" w:pos="880"/>
              <w:tab w:val="right" w:leader="dot" w:pos="10194"/>
            </w:tabs>
            <w:rPr>
              <w:noProof/>
              <w:lang w:eastAsia="fr-FR"/>
            </w:rPr>
          </w:pPr>
          <w:hyperlink w:anchor="_Toc494988965" w:history="1">
            <w:r w:rsidR="00C4761F" w:rsidRPr="00DA53DA">
              <w:rPr>
                <w:rStyle w:val="Lienhypertexte"/>
                <w:noProof/>
              </w:rPr>
              <w:t>2.</w:t>
            </w:r>
            <w:r w:rsidR="00C4761F">
              <w:rPr>
                <w:noProof/>
                <w:lang w:eastAsia="fr-FR"/>
              </w:rPr>
              <w:tab/>
            </w:r>
            <w:r w:rsidR="00C4761F" w:rsidRPr="00DA53DA">
              <w:rPr>
                <w:rStyle w:val="Lienhypertexte"/>
                <w:noProof/>
              </w:rPr>
              <w:t>Coudre.</w:t>
            </w:r>
            <w:r w:rsidR="00C4761F">
              <w:rPr>
                <w:noProof/>
                <w:webHidden/>
              </w:rPr>
              <w:tab/>
            </w:r>
            <w:r w:rsidR="00C4761F">
              <w:rPr>
                <w:noProof/>
                <w:webHidden/>
              </w:rPr>
              <w:fldChar w:fldCharType="begin"/>
            </w:r>
            <w:r w:rsidR="00C4761F">
              <w:rPr>
                <w:noProof/>
                <w:webHidden/>
              </w:rPr>
              <w:instrText xml:space="preserve"> PAGEREF _Toc494988965 \h </w:instrText>
            </w:r>
            <w:r w:rsidR="00C4761F">
              <w:rPr>
                <w:noProof/>
                <w:webHidden/>
              </w:rPr>
            </w:r>
            <w:r w:rsidR="00C4761F">
              <w:rPr>
                <w:noProof/>
                <w:webHidden/>
              </w:rPr>
              <w:fldChar w:fldCharType="separate"/>
            </w:r>
            <w:r w:rsidR="00C4761F">
              <w:rPr>
                <w:noProof/>
                <w:webHidden/>
              </w:rPr>
              <w:t>5</w:t>
            </w:r>
            <w:r w:rsidR="00C4761F">
              <w:rPr>
                <w:noProof/>
                <w:webHidden/>
              </w:rPr>
              <w:fldChar w:fldCharType="end"/>
            </w:r>
          </w:hyperlink>
        </w:p>
        <w:p w:rsidR="00C4761F" w:rsidRDefault="00653817">
          <w:pPr>
            <w:pStyle w:val="TM1"/>
            <w:tabs>
              <w:tab w:val="left" w:pos="660"/>
              <w:tab w:val="right" w:leader="dot" w:pos="10194"/>
            </w:tabs>
            <w:rPr>
              <w:noProof/>
              <w:lang w:eastAsia="fr-FR"/>
            </w:rPr>
          </w:pPr>
          <w:hyperlink w:anchor="_Toc494988966" w:history="1">
            <w:r w:rsidR="00C4761F" w:rsidRPr="00DA53DA">
              <w:rPr>
                <w:rStyle w:val="Lienhypertexte"/>
                <w:rFonts w:cs="Times New Roman"/>
                <w:noProof/>
                <w:snapToGrid w:val="0"/>
                <w:w w:val="0"/>
              </w:rPr>
              <w:t>IV.</w:t>
            </w:r>
            <w:r w:rsidR="00C4761F">
              <w:rPr>
                <w:noProof/>
                <w:lang w:eastAsia="fr-FR"/>
              </w:rPr>
              <w:tab/>
            </w:r>
            <w:r w:rsidR="00C4761F" w:rsidRPr="00DA53DA">
              <w:rPr>
                <w:rStyle w:val="Lienhypertexte"/>
                <w:noProof/>
              </w:rPr>
              <w:t>IMPORTATION DES DESSINS (.TOP) DANS SHEET-METAL (.PCH)</w:t>
            </w:r>
            <w:r w:rsidR="00C4761F">
              <w:rPr>
                <w:noProof/>
                <w:webHidden/>
              </w:rPr>
              <w:tab/>
            </w:r>
            <w:r w:rsidR="00C4761F">
              <w:rPr>
                <w:noProof/>
                <w:webHidden/>
              </w:rPr>
              <w:fldChar w:fldCharType="begin"/>
            </w:r>
            <w:r w:rsidR="00C4761F">
              <w:rPr>
                <w:noProof/>
                <w:webHidden/>
              </w:rPr>
              <w:instrText xml:space="preserve"> PAGEREF _Toc494988966 \h </w:instrText>
            </w:r>
            <w:r w:rsidR="00C4761F">
              <w:rPr>
                <w:noProof/>
                <w:webHidden/>
              </w:rPr>
            </w:r>
            <w:r w:rsidR="00C4761F">
              <w:rPr>
                <w:noProof/>
                <w:webHidden/>
              </w:rPr>
              <w:fldChar w:fldCharType="separate"/>
            </w:r>
            <w:r w:rsidR="00C4761F">
              <w:rPr>
                <w:noProof/>
                <w:webHidden/>
              </w:rPr>
              <w:t>7</w:t>
            </w:r>
            <w:r w:rsidR="00C4761F">
              <w:rPr>
                <w:noProof/>
                <w:webHidden/>
              </w:rPr>
              <w:fldChar w:fldCharType="end"/>
            </w:r>
          </w:hyperlink>
        </w:p>
        <w:p w:rsidR="00C4761F" w:rsidRDefault="00653817">
          <w:pPr>
            <w:pStyle w:val="TM1"/>
            <w:tabs>
              <w:tab w:val="left" w:pos="660"/>
              <w:tab w:val="right" w:leader="dot" w:pos="10194"/>
            </w:tabs>
            <w:rPr>
              <w:noProof/>
              <w:lang w:eastAsia="fr-FR"/>
            </w:rPr>
          </w:pPr>
          <w:hyperlink w:anchor="_Toc494988967" w:history="1">
            <w:r w:rsidR="00C4761F" w:rsidRPr="00DA53DA">
              <w:rPr>
                <w:rStyle w:val="Lienhypertexte"/>
                <w:rFonts w:cs="Times New Roman"/>
                <w:noProof/>
                <w:snapToGrid w:val="0"/>
                <w:w w:val="0"/>
              </w:rPr>
              <w:t>VI.</w:t>
            </w:r>
            <w:r w:rsidR="00C4761F">
              <w:rPr>
                <w:noProof/>
                <w:lang w:eastAsia="fr-FR"/>
              </w:rPr>
              <w:tab/>
            </w:r>
            <w:r w:rsidR="00C4761F" w:rsidRPr="00DA53DA">
              <w:rPr>
                <w:rStyle w:val="Lienhypertexte"/>
                <w:noProof/>
              </w:rPr>
              <w:t>PLASMA</w:t>
            </w:r>
            <w:r w:rsidR="00C4761F">
              <w:rPr>
                <w:noProof/>
                <w:webHidden/>
              </w:rPr>
              <w:tab/>
            </w:r>
            <w:r w:rsidR="00C4761F">
              <w:rPr>
                <w:noProof/>
                <w:webHidden/>
              </w:rPr>
              <w:fldChar w:fldCharType="begin"/>
            </w:r>
            <w:r w:rsidR="00C4761F">
              <w:rPr>
                <w:noProof/>
                <w:webHidden/>
              </w:rPr>
              <w:instrText xml:space="preserve"> PAGEREF _Toc494988967 \h </w:instrText>
            </w:r>
            <w:r w:rsidR="00C4761F">
              <w:rPr>
                <w:noProof/>
                <w:webHidden/>
              </w:rPr>
            </w:r>
            <w:r w:rsidR="00C4761F">
              <w:rPr>
                <w:noProof/>
                <w:webHidden/>
              </w:rPr>
              <w:fldChar w:fldCharType="separate"/>
            </w:r>
            <w:r w:rsidR="00C4761F">
              <w:rPr>
                <w:noProof/>
                <w:webHidden/>
              </w:rPr>
              <w:t>10</w:t>
            </w:r>
            <w:r w:rsidR="00C4761F">
              <w:rPr>
                <w:noProof/>
                <w:webHidden/>
              </w:rPr>
              <w:fldChar w:fldCharType="end"/>
            </w:r>
          </w:hyperlink>
        </w:p>
        <w:p w:rsidR="00C4761F" w:rsidRDefault="00653817">
          <w:pPr>
            <w:pStyle w:val="TM3"/>
            <w:tabs>
              <w:tab w:val="left" w:pos="880"/>
              <w:tab w:val="right" w:leader="dot" w:pos="10194"/>
            </w:tabs>
            <w:rPr>
              <w:noProof/>
              <w:lang w:eastAsia="fr-FR"/>
            </w:rPr>
          </w:pPr>
          <w:hyperlink w:anchor="_Toc494988968" w:history="1">
            <w:r w:rsidR="00C4761F" w:rsidRPr="00DA53DA">
              <w:rPr>
                <w:rStyle w:val="Lienhypertexte"/>
                <w:noProof/>
              </w:rPr>
              <w:t>1.</w:t>
            </w:r>
            <w:r w:rsidR="00C4761F">
              <w:rPr>
                <w:noProof/>
                <w:lang w:eastAsia="fr-FR"/>
              </w:rPr>
              <w:tab/>
            </w:r>
            <w:r w:rsidR="00C4761F" w:rsidRPr="00DA53DA">
              <w:rPr>
                <w:rStyle w:val="Lienhypertexte"/>
                <w:noProof/>
              </w:rPr>
              <w:t>Affectation des découpes et des trajectoires</w:t>
            </w:r>
            <w:r w:rsidR="00C4761F">
              <w:rPr>
                <w:noProof/>
                <w:webHidden/>
              </w:rPr>
              <w:tab/>
            </w:r>
            <w:r w:rsidR="00C4761F">
              <w:rPr>
                <w:noProof/>
                <w:webHidden/>
              </w:rPr>
              <w:fldChar w:fldCharType="begin"/>
            </w:r>
            <w:r w:rsidR="00C4761F">
              <w:rPr>
                <w:noProof/>
                <w:webHidden/>
              </w:rPr>
              <w:instrText xml:space="preserve"> PAGEREF _Toc494988968 \h </w:instrText>
            </w:r>
            <w:r w:rsidR="00C4761F">
              <w:rPr>
                <w:noProof/>
                <w:webHidden/>
              </w:rPr>
            </w:r>
            <w:r w:rsidR="00C4761F">
              <w:rPr>
                <w:noProof/>
                <w:webHidden/>
              </w:rPr>
              <w:fldChar w:fldCharType="separate"/>
            </w:r>
            <w:r w:rsidR="00C4761F">
              <w:rPr>
                <w:noProof/>
                <w:webHidden/>
              </w:rPr>
              <w:t>10</w:t>
            </w:r>
            <w:r w:rsidR="00C4761F">
              <w:rPr>
                <w:noProof/>
                <w:webHidden/>
              </w:rPr>
              <w:fldChar w:fldCharType="end"/>
            </w:r>
          </w:hyperlink>
        </w:p>
        <w:p w:rsidR="00C4761F" w:rsidRDefault="00653817">
          <w:pPr>
            <w:pStyle w:val="TM3"/>
            <w:tabs>
              <w:tab w:val="left" w:pos="880"/>
              <w:tab w:val="right" w:leader="dot" w:pos="10194"/>
            </w:tabs>
            <w:rPr>
              <w:noProof/>
              <w:lang w:eastAsia="fr-FR"/>
            </w:rPr>
          </w:pPr>
          <w:hyperlink w:anchor="_Toc494988969" w:history="1">
            <w:r w:rsidR="00C4761F" w:rsidRPr="00DA53DA">
              <w:rPr>
                <w:rStyle w:val="Lienhypertexte"/>
                <w:noProof/>
              </w:rPr>
              <w:t>2.</w:t>
            </w:r>
            <w:r w:rsidR="00C4761F">
              <w:rPr>
                <w:noProof/>
                <w:lang w:eastAsia="fr-FR"/>
              </w:rPr>
              <w:tab/>
            </w:r>
            <w:r w:rsidR="00C4761F" w:rsidRPr="00DA53DA">
              <w:rPr>
                <w:rStyle w:val="Lienhypertexte"/>
                <w:noProof/>
              </w:rPr>
              <w:t>Modifier un type d’usinage (exemple marquage au lieu de coupe)</w:t>
            </w:r>
            <w:r w:rsidR="00C4761F">
              <w:rPr>
                <w:noProof/>
                <w:webHidden/>
              </w:rPr>
              <w:tab/>
            </w:r>
            <w:r w:rsidR="00C4761F">
              <w:rPr>
                <w:noProof/>
                <w:webHidden/>
              </w:rPr>
              <w:fldChar w:fldCharType="begin"/>
            </w:r>
            <w:r w:rsidR="00C4761F">
              <w:rPr>
                <w:noProof/>
                <w:webHidden/>
              </w:rPr>
              <w:instrText xml:space="preserve"> PAGEREF _Toc494988969 \h </w:instrText>
            </w:r>
            <w:r w:rsidR="00C4761F">
              <w:rPr>
                <w:noProof/>
                <w:webHidden/>
              </w:rPr>
            </w:r>
            <w:r w:rsidR="00C4761F">
              <w:rPr>
                <w:noProof/>
                <w:webHidden/>
              </w:rPr>
              <w:fldChar w:fldCharType="separate"/>
            </w:r>
            <w:r w:rsidR="00C4761F">
              <w:rPr>
                <w:noProof/>
                <w:webHidden/>
              </w:rPr>
              <w:t>12</w:t>
            </w:r>
            <w:r w:rsidR="00C4761F">
              <w:rPr>
                <w:noProof/>
                <w:webHidden/>
              </w:rPr>
              <w:fldChar w:fldCharType="end"/>
            </w:r>
          </w:hyperlink>
        </w:p>
        <w:p w:rsidR="00C4761F" w:rsidRDefault="00653817">
          <w:pPr>
            <w:pStyle w:val="TM3"/>
            <w:tabs>
              <w:tab w:val="left" w:pos="880"/>
              <w:tab w:val="right" w:leader="dot" w:pos="10194"/>
            </w:tabs>
            <w:rPr>
              <w:noProof/>
              <w:lang w:eastAsia="fr-FR"/>
            </w:rPr>
          </w:pPr>
          <w:hyperlink w:anchor="_Toc494988970" w:history="1">
            <w:r w:rsidR="00C4761F" w:rsidRPr="00DA53DA">
              <w:rPr>
                <w:rStyle w:val="Lienhypertexte"/>
                <w:noProof/>
              </w:rPr>
              <w:t>3.</w:t>
            </w:r>
            <w:r w:rsidR="00C4761F">
              <w:rPr>
                <w:noProof/>
                <w:lang w:eastAsia="fr-FR"/>
              </w:rPr>
              <w:tab/>
            </w:r>
            <w:r w:rsidR="00C4761F" w:rsidRPr="00DA53DA">
              <w:rPr>
                <w:rStyle w:val="Lienhypertexte"/>
                <w:noProof/>
              </w:rPr>
              <w:t>Pour modifier un point d’attaque</w:t>
            </w:r>
            <w:r w:rsidR="00C4761F">
              <w:rPr>
                <w:noProof/>
                <w:webHidden/>
              </w:rPr>
              <w:tab/>
            </w:r>
            <w:r w:rsidR="00C4761F">
              <w:rPr>
                <w:noProof/>
                <w:webHidden/>
              </w:rPr>
              <w:fldChar w:fldCharType="begin"/>
            </w:r>
            <w:r w:rsidR="00C4761F">
              <w:rPr>
                <w:noProof/>
                <w:webHidden/>
              </w:rPr>
              <w:instrText xml:space="preserve"> PAGEREF _Toc494988970 \h </w:instrText>
            </w:r>
            <w:r w:rsidR="00C4761F">
              <w:rPr>
                <w:noProof/>
                <w:webHidden/>
              </w:rPr>
            </w:r>
            <w:r w:rsidR="00C4761F">
              <w:rPr>
                <w:noProof/>
                <w:webHidden/>
              </w:rPr>
              <w:fldChar w:fldCharType="separate"/>
            </w:r>
            <w:r w:rsidR="00C4761F">
              <w:rPr>
                <w:noProof/>
                <w:webHidden/>
              </w:rPr>
              <w:t>12</w:t>
            </w:r>
            <w:r w:rsidR="00C4761F">
              <w:rPr>
                <w:noProof/>
                <w:webHidden/>
              </w:rPr>
              <w:fldChar w:fldCharType="end"/>
            </w:r>
          </w:hyperlink>
        </w:p>
        <w:p w:rsidR="00C4761F" w:rsidRDefault="00653817">
          <w:pPr>
            <w:pStyle w:val="TM1"/>
            <w:tabs>
              <w:tab w:val="left" w:pos="660"/>
              <w:tab w:val="right" w:leader="dot" w:pos="10194"/>
            </w:tabs>
            <w:rPr>
              <w:noProof/>
              <w:lang w:eastAsia="fr-FR"/>
            </w:rPr>
          </w:pPr>
          <w:hyperlink w:anchor="_Toc494988971" w:history="1">
            <w:r w:rsidR="00C4761F" w:rsidRPr="00DA53DA">
              <w:rPr>
                <w:rStyle w:val="Lienhypertexte"/>
                <w:rFonts w:cs="Times New Roman"/>
                <w:noProof/>
                <w:snapToGrid w:val="0"/>
                <w:w w:val="0"/>
              </w:rPr>
              <w:t>VII.</w:t>
            </w:r>
            <w:r w:rsidR="00C4761F">
              <w:rPr>
                <w:noProof/>
                <w:lang w:eastAsia="fr-FR"/>
              </w:rPr>
              <w:tab/>
            </w:r>
            <w:r w:rsidR="00C4761F" w:rsidRPr="00DA53DA">
              <w:rPr>
                <w:rStyle w:val="Lienhypertexte"/>
                <w:noProof/>
              </w:rPr>
              <w:t>POINCONNEUSE</w:t>
            </w:r>
            <w:r w:rsidR="00C4761F">
              <w:rPr>
                <w:noProof/>
                <w:webHidden/>
              </w:rPr>
              <w:tab/>
            </w:r>
            <w:r w:rsidR="00C4761F">
              <w:rPr>
                <w:noProof/>
                <w:webHidden/>
              </w:rPr>
              <w:fldChar w:fldCharType="begin"/>
            </w:r>
            <w:r w:rsidR="00C4761F">
              <w:rPr>
                <w:noProof/>
                <w:webHidden/>
              </w:rPr>
              <w:instrText xml:space="preserve"> PAGEREF _Toc494988971 \h </w:instrText>
            </w:r>
            <w:r w:rsidR="00C4761F">
              <w:rPr>
                <w:noProof/>
                <w:webHidden/>
              </w:rPr>
            </w:r>
            <w:r w:rsidR="00C4761F">
              <w:rPr>
                <w:noProof/>
                <w:webHidden/>
              </w:rPr>
              <w:fldChar w:fldCharType="separate"/>
            </w:r>
            <w:r w:rsidR="00C4761F">
              <w:rPr>
                <w:noProof/>
                <w:webHidden/>
              </w:rPr>
              <w:t>13</w:t>
            </w:r>
            <w:r w:rsidR="00C4761F">
              <w:rPr>
                <w:noProof/>
                <w:webHidden/>
              </w:rPr>
              <w:fldChar w:fldCharType="end"/>
            </w:r>
          </w:hyperlink>
        </w:p>
        <w:p w:rsidR="00C4761F" w:rsidRDefault="00653817">
          <w:pPr>
            <w:pStyle w:val="TM3"/>
            <w:tabs>
              <w:tab w:val="left" w:pos="880"/>
              <w:tab w:val="right" w:leader="dot" w:pos="10194"/>
            </w:tabs>
            <w:rPr>
              <w:noProof/>
              <w:lang w:eastAsia="fr-FR"/>
            </w:rPr>
          </w:pPr>
          <w:hyperlink w:anchor="_Toc494988972" w:history="1">
            <w:r w:rsidR="00C4761F" w:rsidRPr="00DA53DA">
              <w:rPr>
                <w:rStyle w:val="Lienhypertexte"/>
                <w:noProof/>
              </w:rPr>
              <w:t>1.</w:t>
            </w:r>
            <w:r w:rsidR="00C4761F">
              <w:rPr>
                <w:noProof/>
                <w:lang w:eastAsia="fr-FR"/>
              </w:rPr>
              <w:tab/>
            </w:r>
            <w:r w:rsidR="00C4761F" w:rsidRPr="00DA53DA">
              <w:rPr>
                <w:rStyle w:val="Lienhypertexte"/>
                <w:noProof/>
              </w:rPr>
              <w:t>La tourelle</w:t>
            </w:r>
            <w:r w:rsidR="00C4761F">
              <w:rPr>
                <w:noProof/>
                <w:webHidden/>
              </w:rPr>
              <w:tab/>
            </w:r>
            <w:r w:rsidR="00C4761F">
              <w:rPr>
                <w:noProof/>
                <w:webHidden/>
              </w:rPr>
              <w:fldChar w:fldCharType="begin"/>
            </w:r>
            <w:r w:rsidR="00C4761F">
              <w:rPr>
                <w:noProof/>
                <w:webHidden/>
              </w:rPr>
              <w:instrText xml:space="preserve"> PAGEREF _Toc494988972 \h </w:instrText>
            </w:r>
            <w:r w:rsidR="00C4761F">
              <w:rPr>
                <w:noProof/>
                <w:webHidden/>
              </w:rPr>
            </w:r>
            <w:r w:rsidR="00C4761F">
              <w:rPr>
                <w:noProof/>
                <w:webHidden/>
              </w:rPr>
              <w:fldChar w:fldCharType="separate"/>
            </w:r>
            <w:r w:rsidR="00C4761F">
              <w:rPr>
                <w:noProof/>
                <w:webHidden/>
              </w:rPr>
              <w:t>13</w:t>
            </w:r>
            <w:r w:rsidR="00C4761F">
              <w:rPr>
                <w:noProof/>
                <w:webHidden/>
              </w:rPr>
              <w:fldChar w:fldCharType="end"/>
            </w:r>
          </w:hyperlink>
        </w:p>
        <w:p w:rsidR="00C4761F" w:rsidRDefault="00653817">
          <w:pPr>
            <w:pStyle w:val="TM3"/>
            <w:tabs>
              <w:tab w:val="left" w:pos="880"/>
              <w:tab w:val="right" w:leader="dot" w:pos="10194"/>
            </w:tabs>
            <w:rPr>
              <w:noProof/>
              <w:lang w:eastAsia="fr-FR"/>
            </w:rPr>
          </w:pPr>
          <w:hyperlink w:anchor="_Toc494988973" w:history="1">
            <w:r w:rsidR="00C4761F" w:rsidRPr="00DA53DA">
              <w:rPr>
                <w:rStyle w:val="Lienhypertexte"/>
                <w:noProof/>
              </w:rPr>
              <w:t>2.</w:t>
            </w:r>
            <w:r w:rsidR="00C4761F">
              <w:rPr>
                <w:noProof/>
                <w:lang w:eastAsia="fr-FR"/>
              </w:rPr>
              <w:tab/>
            </w:r>
            <w:r w:rsidR="00C4761F" w:rsidRPr="00DA53DA">
              <w:rPr>
                <w:rStyle w:val="Lienhypertexte"/>
                <w:noProof/>
              </w:rPr>
              <w:t>Les fonctions de poinçonnage</w:t>
            </w:r>
            <w:r w:rsidR="00C4761F">
              <w:rPr>
                <w:noProof/>
                <w:webHidden/>
              </w:rPr>
              <w:tab/>
            </w:r>
            <w:r w:rsidR="00C4761F">
              <w:rPr>
                <w:noProof/>
                <w:webHidden/>
              </w:rPr>
              <w:fldChar w:fldCharType="begin"/>
            </w:r>
            <w:r w:rsidR="00C4761F">
              <w:rPr>
                <w:noProof/>
                <w:webHidden/>
              </w:rPr>
              <w:instrText xml:space="preserve"> PAGEREF _Toc494988973 \h </w:instrText>
            </w:r>
            <w:r w:rsidR="00C4761F">
              <w:rPr>
                <w:noProof/>
                <w:webHidden/>
              </w:rPr>
            </w:r>
            <w:r w:rsidR="00C4761F">
              <w:rPr>
                <w:noProof/>
                <w:webHidden/>
              </w:rPr>
              <w:fldChar w:fldCharType="separate"/>
            </w:r>
            <w:r w:rsidR="00C4761F">
              <w:rPr>
                <w:noProof/>
                <w:webHidden/>
              </w:rPr>
              <w:t>13</w:t>
            </w:r>
            <w:r w:rsidR="00C4761F">
              <w:rPr>
                <w:noProof/>
                <w:webHidden/>
              </w:rPr>
              <w:fldChar w:fldCharType="end"/>
            </w:r>
          </w:hyperlink>
        </w:p>
        <w:p w:rsidR="00C4761F" w:rsidRDefault="00653817">
          <w:pPr>
            <w:pStyle w:val="TM3"/>
            <w:tabs>
              <w:tab w:val="left" w:pos="880"/>
              <w:tab w:val="right" w:leader="dot" w:pos="10194"/>
            </w:tabs>
            <w:rPr>
              <w:noProof/>
              <w:lang w:eastAsia="fr-FR"/>
            </w:rPr>
          </w:pPr>
          <w:hyperlink w:anchor="_Toc494988974" w:history="1">
            <w:r w:rsidR="00C4761F" w:rsidRPr="00DA53DA">
              <w:rPr>
                <w:rStyle w:val="Lienhypertexte"/>
                <w:noProof/>
              </w:rPr>
              <w:t>3.</w:t>
            </w:r>
            <w:r w:rsidR="00C4761F">
              <w:rPr>
                <w:noProof/>
                <w:lang w:eastAsia="fr-FR"/>
              </w:rPr>
              <w:tab/>
            </w:r>
            <w:r w:rsidR="00C4761F" w:rsidRPr="00DA53DA">
              <w:rPr>
                <w:rStyle w:val="Lienhypertexte"/>
                <w:noProof/>
              </w:rPr>
              <w:t>Affectation automatique des outils.</w:t>
            </w:r>
            <w:r w:rsidR="00C4761F">
              <w:rPr>
                <w:noProof/>
                <w:webHidden/>
              </w:rPr>
              <w:tab/>
            </w:r>
            <w:r w:rsidR="00C4761F">
              <w:rPr>
                <w:noProof/>
                <w:webHidden/>
              </w:rPr>
              <w:fldChar w:fldCharType="begin"/>
            </w:r>
            <w:r w:rsidR="00C4761F">
              <w:rPr>
                <w:noProof/>
                <w:webHidden/>
              </w:rPr>
              <w:instrText xml:space="preserve"> PAGEREF _Toc494988974 \h </w:instrText>
            </w:r>
            <w:r w:rsidR="00C4761F">
              <w:rPr>
                <w:noProof/>
                <w:webHidden/>
              </w:rPr>
            </w:r>
            <w:r w:rsidR="00C4761F">
              <w:rPr>
                <w:noProof/>
                <w:webHidden/>
              </w:rPr>
              <w:fldChar w:fldCharType="separate"/>
            </w:r>
            <w:r w:rsidR="00C4761F">
              <w:rPr>
                <w:noProof/>
                <w:webHidden/>
              </w:rPr>
              <w:t>15</w:t>
            </w:r>
            <w:r w:rsidR="00C4761F">
              <w:rPr>
                <w:noProof/>
                <w:webHidden/>
              </w:rPr>
              <w:fldChar w:fldCharType="end"/>
            </w:r>
          </w:hyperlink>
        </w:p>
        <w:p w:rsidR="00C4761F" w:rsidRDefault="00653817">
          <w:pPr>
            <w:pStyle w:val="TM1"/>
            <w:tabs>
              <w:tab w:val="left" w:pos="660"/>
              <w:tab w:val="right" w:leader="dot" w:pos="10194"/>
            </w:tabs>
            <w:rPr>
              <w:noProof/>
              <w:lang w:eastAsia="fr-FR"/>
            </w:rPr>
          </w:pPr>
          <w:hyperlink w:anchor="_Toc494988975" w:history="1">
            <w:r w:rsidR="00C4761F" w:rsidRPr="00DA53DA">
              <w:rPr>
                <w:rStyle w:val="Lienhypertexte"/>
                <w:rFonts w:cs="Times New Roman"/>
                <w:noProof/>
                <w:snapToGrid w:val="0"/>
                <w:w w:val="0"/>
              </w:rPr>
              <w:t>VIII.</w:t>
            </w:r>
            <w:r w:rsidR="00C4761F">
              <w:rPr>
                <w:noProof/>
                <w:lang w:eastAsia="fr-FR"/>
              </w:rPr>
              <w:tab/>
            </w:r>
            <w:r w:rsidR="00C4761F" w:rsidRPr="00DA53DA">
              <w:rPr>
                <w:rStyle w:val="Lienhypertexte"/>
                <w:noProof/>
              </w:rPr>
              <w:t>PLACEMENT DES PIECES (.PCH) SUR UN FORMAT DE TOLE(.MEG)</w:t>
            </w:r>
            <w:r w:rsidR="00C4761F">
              <w:rPr>
                <w:noProof/>
                <w:webHidden/>
              </w:rPr>
              <w:tab/>
            </w:r>
            <w:r w:rsidR="00C4761F">
              <w:rPr>
                <w:noProof/>
                <w:webHidden/>
              </w:rPr>
              <w:fldChar w:fldCharType="begin"/>
            </w:r>
            <w:r w:rsidR="00C4761F">
              <w:rPr>
                <w:noProof/>
                <w:webHidden/>
              </w:rPr>
              <w:instrText xml:space="preserve"> PAGEREF _Toc494988975 \h </w:instrText>
            </w:r>
            <w:r w:rsidR="00C4761F">
              <w:rPr>
                <w:noProof/>
                <w:webHidden/>
              </w:rPr>
            </w:r>
            <w:r w:rsidR="00C4761F">
              <w:rPr>
                <w:noProof/>
                <w:webHidden/>
              </w:rPr>
              <w:fldChar w:fldCharType="separate"/>
            </w:r>
            <w:r w:rsidR="00C4761F">
              <w:rPr>
                <w:noProof/>
                <w:webHidden/>
              </w:rPr>
              <w:t>16</w:t>
            </w:r>
            <w:r w:rsidR="00C4761F">
              <w:rPr>
                <w:noProof/>
                <w:webHidden/>
              </w:rPr>
              <w:fldChar w:fldCharType="end"/>
            </w:r>
          </w:hyperlink>
        </w:p>
        <w:p w:rsidR="00C4761F" w:rsidRDefault="00653817">
          <w:pPr>
            <w:pStyle w:val="TM3"/>
            <w:tabs>
              <w:tab w:val="left" w:pos="880"/>
              <w:tab w:val="right" w:leader="dot" w:pos="10194"/>
            </w:tabs>
            <w:rPr>
              <w:noProof/>
              <w:lang w:eastAsia="fr-FR"/>
            </w:rPr>
          </w:pPr>
          <w:hyperlink w:anchor="_Toc494988976" w:history="1">
            <w:r w:rsidR="00C4761F" w:rsidRPr="00DA53DA">
              <w:rPr>
                <w:rStyle w:val="Lienhypertexte"/>
                <w:noProof/>
              </w:rPr>
              <w:t>1.</w:t>
            </w:r>
            <w:r w:rsidR="00C4761F">
              <w:rPr>
                <w:noProof/>
                <w:lang w:eastAsia="fr-FR"/>
              </w:rPr>
              <w:tab/>
            </w:r>
            <w:r w:rsidR="00C4761F" w:rsidRPr="00DA53DA">
              <w:rPr>
                <w:rStyle w:val="Lienhypertexte"/>
                <w:noProof/>
              </w:rPr>
              <w:t>Placement unitaire</w:t>
            </w:r>
            <w:r w:rsidR="00C4761F">
              <w:rPr>
                <w:noProof/>
                <w:webHidden/>
              </w:rPr>
              <w:tab/>
            </w:r>
            <w:r w:rsidR="00C4761F">
              <w:rPr>
                <w:noProof/>
                <w:webHidden/>
              </w:rPr>
              <w:fldChar w:fldCharType="begin"/>
            </w:r>
            <w:r w:rsidR="00C4761F">
              <w:rPr>
                <w:noProof/>
                <w:webHidden/>
              </w:rPr>
              <w:instrText xml:space="preserve"> PAGEREF _Toc494988976 \h </w:instrText>
            </w:r>
            <w:r w:rsidR="00C4761F">
              <w:rPr>
                <w:noProof/>
                <w:webHidden/>
              </w:rPr>
            </w:r>
            <w:r w:rsidR="00C4761F">
              <w:rPr>
                <w:noProof/>
                <w:webHidden/>
              </w:rPr>
              <w:fldChar w:fldCharType="separate"/>
            </w:r>
            <w:r w:rsidR="00C4761F">
              <w:rPr>
                <w:noProof/>
                <w:webHidden/>
              </w:rPr>
              <w:t>16</w:t>
            </w:r>
            <w:r w:rsidR="00C4761F">
              <w:rPr>
                <w:noProof/>
                <w:webHidden/>
              </w:rPr>
              <w:fldChar w:fldCharType="end"/>
            </w:r>
          </w:hyperlink>
        </w:p>
        <w:p w:rsidR="00C4761F" w:rsidRDefault="00653817">
          <w:pPr>
            <w:pStyle w:val="TM3"/>
            <w:tabs>
              <w:tab w:val="left" w:pos="880"/>
              <w:tab w:val="right" w:leader="dot" w:pos="10194"/>
            </w:tabs>
            <w:rPr>
              <w:noProof/>
              <w:lang w:eastAsia="fr-FR"/>
            </w:rPr>
          </w:pPr>
          <w:hyperlink w:anchor="_Toc494988977" w:history="1">
            <w:r w:rsidR="00C4761F" w:rsidRPr="00DA53DA">
              <w:rPr>
                <w:rStyle w:val="Lienhypertexte"/>
                <w:noProof/>
              </w:rPr>
              <w:t>2.</w:t>
            </w:r>
            <w:r w:rsidR="00C4761F">
              <w:rPr>
                <w:noProof/>
                <w:lang w:eastAsia="fr-FR"/>
              </w:rPr>
              <w:tab/>
            </w:r>
            <w:r w:rsidR="00C4761F" w:rsidRPr="00DA53DA">
              <w:rPr>
                <w:rStyle w:val="Lienhypertexte"/>
                <w:noProof/>
              </w:rPr>
              <w:t>placement complexe</w:t>
            </w:r>
            <w:r w:rsidR="00C4761F">
              <w:rPr>
                <w:noProof/>
                <w:webHidden/>
              </w:rPr>
              <w:tab/>
            </w:r>
            <w:r w:rsidR="00C4761F">
              <w:rPr>
                <w:noProof/>
                <w:webHidden/>
              </w:rPr>
              <w:fldChar w:fldCharType="begin"/>
            </w:r>
            <w:r w:rsidR="00C4761F">
              <w:rPr>
                <w:noProof/>
                <w:webHidden/>
              </w:rPr>
              <w:instrText xml:space="preserve"> PAGEREF _Toc494988977 \h </w:instrText>
            </w:r>
            <w:r w:rsidR="00C4761F">
              <w:rPr>
                <w:noProof/>
                <w:webHidden/>
              </w:rPr>
            </w:r>
            <w:r w:rsidR="00C4761F">
              <w:rPr>
                <w:noProof/>
                <w:webHidden/>
              </w:rPr>
              <w:fldChar w:fldCharType="separate"/>
            </w:r>
            <w:r w:rsidR="00C4761F">
              <w:rPr>
                <w:noProof/>
                <w:webHidden/>
              </w:rPr>
              <w:t>18</w:t>
            </w:r>
            <w:r w:rsidR="00C4761F">
              <w:rPr>
                <w:noProof/>
                <w:webHidden/>
              </w:rPr>
              <w:fldChar w:fldCharType="end"/>
            </w:r>
          </w:hyperlink>
        </w:p>
        <w:p w:rsidR="00C4761F" w:rsidRDefault="00653817">
          <w:pPr>
            <w:pStyle w:val="TM3"/>
            <w:tabs>
              <w:tab w:val="left" w:pos="880"/>
              <w:tab w:val="right" w:leader="dot" w:pos="10194"/>
            </w:tabs>
            <w:rPr>
              <w:noProof/>
              <w:lang w:eastAsia="fr-FR"/>
            </w:rPr>
          </w:pPr>
          <w:hyperlink w:anchor="_Toc494988978" w:history="1">
            <w:r w:rsidR="00C4761F" w:rsidRPr="00DA53DA">
              <w:rPr>
                <w:rStyle w:val="Lienhypertexte"/>
                <w:noProof/>
              </w:rPr>
              <w:t>3.</w:t>
            </w:r>
            <w:r w:rsidR="00C4761F">
              <w:rPr>
                <w:noProof/>
                <w:lang w:eastAsia="fr-FR"/>
              </w:rPr>
              <w:tab/>
            </w:r>
            <w:r w:rsidR="00C4761F" w:rsidRPr="00DA53DA">
              <w:rPr>
                <w:rStyle w:val="Lienhypertexte"/>
                <w:noProof/>
              </w:rPr>
              <w:t>spécificité du placement complexe.</w:t>
            </w:r>
            <w:r w:rsidR="00C4761F">
              <w:rPr>
                <w:noProof/>
                <w:webHidden/>
              </w:rPr>
              <w:tab/>
            </w:r>
            <w:r w:rsidR="00C4761F">
              <w:rPr>
                <w:noProof/>
                <w:webHidden/>
              </w:rPr>
              <w:fldChar w:fldCharType="begin"/>
            </w:r>
            <w:r w:rsidR="00C4761F">
              <w:rPr>
                <w:noProof/>
                <w:webHidden/>
              </w:rPr>
              <w:instrText xml:space="preserve"> PAGEREF _Toc494988978 \h </w:instrText>
            </w:r>
            <w:r w:rsidR="00C4761F">
              <w:rPr>
                <w:noProof/>
                <w:webHidden/>
              </w:rPr>
            </w:r>
            <w:r w:rsidR="00C4761F">
              <w:rPr>
                <w:noProof/>
                <w:webHidden/>
              </w:rPr>
              <w:fldChar w:fldCharType="separate"/>
            </w:r>
            <w:r w:rsidR="00C4761F">
              <w:rPr>
                <w:noProof/>
                <w:webHidden/>
              </w:rPr>
              <w:t>20</w:t>
            </w:r>
            <w:r w:rsidR="00C4761F">
              <w:rPr>
                <w:noProof/>
                <w:webHidden/>
              </w:rPr>
              <w:fldChar w:fldCharType="end"/>
            </w:r>
          </w:hyperlink>
        </w:p>
        <w:p w:rsidR="00C4761F" w:rsidRDefault="00653817">
          <w:pPr>
            <w:pStyle w:val="TM3"/>
            <w:tabs>
              <w:tab w:val="left" w:pos="880"/>
              <w:tab w:val="right" w:leader="dot" w:pos="10194"/>
            </w:tabs>
            <w:rPr>
              <w:noProof/>
              <w:lang w:eastAsia="fr-FR"/>
            </w:rPr>
          </w:pPr>
          <w:hyperlink w:anchor="_Toc494988979" w:history="1">
            <w:r w:rsidR="00C4761F" w:rsidRPr="00DA53DA">
              <w:rPr>
                <w:rStyle w:val="Lienhypertexte"/>
                <w:noProof/>
              </w:rPr>
              <w:t>4.</w:t>
            </w:r>
            <w:r w:rsidR="00C4761F">
              <w:rPr>
                <w:noProof/>
                <w:lang w:eastAsia="fr-FR"/>
              </w:rPr>
              <w:tab/>
            </w:r>
            <w:r w:rsidR="00C4761F" w:rsidRPr="00DA53DA">
              <w:rPr>
                <w:rStyle w:val="Lienhypertexte"/>
                <w:noProof/>
              </w:rPr>
              <w:t>positionnement des pinces en poinçonnage</w:t>
            </w:r>
            <w:r w:rsidR="00C4761F">
              <w:rPr>
                <w:noProof/>
                <w:webHidden/>
              </w:rPr>
              <w:tab/>
            </w:r>
            <w:r w:rsidR="00C4761F">
              <w:rPr>
                <w:noProof/>
                <w:webHidden/>
              </w:rPr>
              <w:fldChar w:fldCharType="begin"/>
            </w:r>
            <w:r w:rsidR="00C4761F">
              <w:rPr>
                <w:noProof/>
                <w:webHidden/>
              </w:rPr>
              <w:instrText xml:space="preserve"> PAGEREF _Toc494988979 \h </w:instrText>
            </w:r>
            <w:r w:rsidR="00C4761F">
              <w:rPr>
                <w:noProof/>
                <w:webHidden/>
              </w:rPr>
            </w:r>
            <w:r w:rsidR="00C4761F">
              <w:rPr>
                <w:noProof/>
                <w:webHidden/>
              </w:rPr>
              <w:fldChar w:fldCharType="separate"/>
            </w:r>
            <w:r w:rsidR="00C4761F">
              <w:rPr>
                <w:noProof/>
                <w:webHidden/>
              </w:rPr>
              <w:t>21</w:t>
            </w:r>
            <w:r w:rsidR="00C4761F">
              <w:rPr>
                <w:noProof/>
                <w:webHidden/>
              </w:rPr>
              <w:fldChar w:fldCharType="end"/>
            </w:r>
          </w:hyperlink>
        </w:p>
        <w:p w:rsidR="00C4761F" w:rsidRDefault="00653817">
          <w:pPr>
            <w:pStyle w:val="TM3"/>
            <w:tabs>
              <w:tab w:val="left" w:pos="880"/>
              <w:tab w:val="right" w:leader="dot" w:pos="10194"/>
            </w:tabs>
            <w:rPr>
              <w:noProof/>
              <w:lang w:eastAsia="fr-FR"/>
            </w:rPr>
          </w:pPr>
          <w:hyperlink w:anchor="_Toc494988980" w:history="1">
            <w:r w:rsidR="00C4761F" w:rsidRPr="00DA53DA">
              <w:rPr>
                <w:rStyle w:val="Lienhypertexte"/>
                <w:noProof/>
              </w:rPr>
              <w:t>5.</w:t>
            </w:r>
            <w:r w:rsidR="00C4761F">
              <w:rPr>
                <w:noProof/>
                <w:lang w:eastAsia="fr-FR"/>
              </w:rPr>
              <w:tab/>
            </w:r>
            <w:r w:rsidR="00C4761F" w:rsidRPr="00DA53DA">
              <w:rPr>
                <w:rStyle w:val="Lienhypertexte"/>
                <w:noProof/>
              </w:rPr>
              <w:t>retournement  en poinçonnage</w:t>
            </w:r>
            <w:r w:rsidR="00C4761F">
              <w:rPr>
                <w:noProof/>
                <w:webHidden/>
              </w:rPr>
              <w:tab/>
            </w:r>
            <w:r w:rsidR="00C4761F">
              <w:rPr>
                <w:noProof/>
                <w:webHidden/>
              </w:rPr>
              <w:fldChar w:fldCharType="begin"/>
            </w:r>
            <w:r w:rsidR="00C4761F">
              <w:rPr>
                <w:noProof/>
                <w:webHidden/>
              </w:rPr>
              <w:instrText xml:space="preserve"> PAGEREF _Toc494988980 \h </w:instrText>
            </w:r>
            <w:r w:rsidR="00C4761F">
              <w:rPr>
                <w:noProof/>
                <w:webHidden/>
              </w:rPr>
            </w:r>
            <w:r w:rsidR="00C4761F">
              <w:rPr>
                <w:noProof/>
                <w:webHidden/>
              </w:rPr>
              <w:fldChar w:fldCharType="separate"/>
            </w:r>
            <w:r w:rsidR="00C4761F">
              <w:rPr>
                <w:noProof/>
                <w:webHidden/>
              </w:rPr>
              <w:t>22</w:t>
            </w:r>
            <w:r w:rsidR="00C4761F">
              <w:rPr>
                <w:noProof/>
                <w:webHidden/>
              </w:rPr>
              <w:fldChar w:fldCharType="end"/>
            </w:r>
          </w:hyperlink>
        </w:p>
        <w:p w:rsidR="00C4761F" w:rsidRDefault="00653817">
          <w:pPr>
            <w:pStyle w:val="TM3"/>
            <w:tabs>
              <w:tab w:val="left" w:pos="880"/>
              <w:tab w:val="right" w:leader="dot" w:pos="10194"/>
            </w:tabs>
            <w:rPr>
              <w:noProof/>
              <w:lang w:eastAsia="fr-FR"/>
            </w:rPr>
          </w:pPr>
          <w:hyperlink w:anchor="_Toc494988981" w:history="1">
            <w:r w:rsidR="00C4761F" w:rsidRPr="00DA53DA">
              <w:rPr>
                <w:rStyle w:val="Lienhypertexte"/>
                <w:noProof/>
              </w:rPr>
              <w:t>6.</w:t>
            </w:r>
            <w:r w:rsidR="00C4761F">
              <w:rPr>
                <w:noProof/>
                <w:lang w:eastAsia="fr-FR"/>
              </w:rPr>
              <w:tab/>
            </w:r>
            <w:r w:rsidR="00C4761F" w:rsidRPr="00DA53DA">
              <w:rPr>
                <w:rStyle w:val="Lienhypertexte"/>
                <w:noProof/>
              </w:rPr>
              <w:t>zone de décalage</w:t>
            </w:r>
            <w:r w:rsidR="00C4761F">
              <w:rPr>
                <w:noProof/>
                <w:webHidden/>
              </w:rPr>
              <w:tab/>
            </w:r>
            <w:r w:rsidR="00C4761F">
              <w:rPr>
                <w:noProof/>
                <w:webHidden/>
              </w:rPr>
              <w:fldChar w:fldCharType="begin"/>
            </w:r>
            <w:r w:rsidR="00C4761F">
              <w:rPr>
                <w:noProof/>
                <w:webHidden/>
              </w:rPr>
              <w:instrText xml:space="preserve"> PAGEREF _Toc494988981 \h </w:instrText>
            </w:r>
            <w:r w:rsidR="00C4761F">
              <w:rPr>
                <w:noProof/>
                <w:webHidden/>
              </w:rPr>
            </w:r>
            <w:r w:rsidR="00C4761F">
              <w:rPr>
                <w:noProof/>
                <w:webHidden/>
              </w:rPr>
              <w:fldChar w:fldCharType="separate"/>
            </w:r>
            <w:r w:rsidR="00C4761F">
              <w:rPr>
                <w:noProof/>
                <w:webHidden/>
              </w:rPr>
              <w:t>25</w:t>
            </w:r>
            <w:r w:rsidR="00C4761F">
              <w:rPr>
                <w:noProof/>
                <w:webHidden/>
              </w:rPr>
              <w:fldChar w:fldCharType="end"/>
            </w:r>
          </w:hyperlink>
        </w:p>
        <w:p w:rsidR="00C4761F" w:rsidRDefault="00653817">
          <w:pPr>
            <w:pStyle w:val="TM1"/>
            <w:tabs>
              <w:tab w:val="left" w:pos="660"/>
              <w:tab w:val="right" w:leader="dot" w:pos="10194"/>
            </w:tabs>
            <w:rPr>
              <w:noProof/>
              <w:lang w:eastAsia="fr-FR"/>
            </w:rPr>
          </w:pPr>
          <w:hyperlink w:anchor="_Toc494988982" w:history="1">
            <w:r w:rsidR="00C4761F" w:rsidRPr="00DA53DA">
              <w:rPr>
                <w:rStyle w:val="Lienhypertexte"/>
                <w:rFonts w:cs="Times New Roman"/>
                <w:noProof/>
                <w:snapToGrid w:val="0"/>
                <w:w w:val="0"/>
              </w:rPr>
              <w:t>IX.</w:t>
            </w:r>
            <w:r w:rsidR="00C4761F">
              <w:rPr>
                <w:noProof/>
                <w:lang w:eastAsia="fr-FR"/>
              </w:rPr>
              <w:tab/>
            </w:r>
            <w:r w:rsidR="00C4761F" w:rsidRPr="00DA53DA">
              <w:rPr>
                <w:rStyle w:val="Lienhypertexte"/>
                <w:noProof/>
              </w:rPr>
              <w:t>SIMULATION DU PROGRAMME</w:t>
            </w:r>
            <w:r w:rsidR="00C4761F">
              <w:rPr>
                <w:noProof/>
                <w:webHidden/>
              </w:rPr>
              <w:tab/>
            </w:r>
            <w:r w:rsidR="00C4761F">
              <w:rPr>
                <w:noProof/>
                <w:webHidden/>
              </w:rPr>
              <w:fldChar w:fldCharType="begin"/>
            </w:r>
            <w:r w:rsidR="00C4761F">
              <w:rPr>
                <w:noProof/>
                <w:webHidden/>
              </w:rPr>
              <w:instrText xml:space="preserve"> PAGEREF _Toc494988982 \h </w:instrText>
            </w:r>
            <w:r w:rsidR="00C4761F">
              <w:rPr>
                <w:noProof/>
                <w:webHidden/>
              </w:rPr>
            </w:r>
            <w:r w:rsidR="00C4761F">
              <w:rPr>
                <w:noProof/>
                <w:webHidden/>
              </w:rPr>
              <w:fldChar w:fldCharType="separate"/>
            </w:r>
            <w:r w:rsidR="00C4761F">
              <w:rPr>
                <w:noProof/>
                <w:webHidden/>
              </w:rPr>
              <w:t>27</w:t>
            </w:r>
            <w:r w:rsidR="00C4761F">
              <w:rPr>
                <w:noProof/>
                <w:webHidden/>
              </w:rPr>
              <w:fldChar w:fldCharType="end"/>
            </w:r>
          </w:hyperlink>
        </w:p>
        <w:p w:rsidR="00C4761F" w:rsidRDefault="00653817">
          <w:pPr>
            <w:pStyle w:val="TM1"/>
            <w:tabs>
              <w:tab w:val="left" w:pos="440"/>
              <w:tab w:val="right" w:leader="dot" w:pos="10194"/>
            </w:tabs>
            <w:rPr>
              <w:noProof/>
              <w:lang w:eastAsia="fr-FR"/>
            </w:rPr>
          </w:pPr>
          <w:hyperlink w:anchor="_Toc494988983" w:history="1">
            <w:r w:rsidR="00C4761F" w:rsidRPr="00DA53DA">
              <w:rPr>
                <w:rStyle w:val="Lienhypertexte"/>
                <w:rFonts w:cs="Times New Roman"/>
                <w:noProof/>
                <w:snapToGrid w:val="0"/>
                <w:w w:val="0"/>
              </w:rPr>
              <w:t>X.</w:t>
            </w:r>
            <w:r w:rsidR="00C4761F">
              <w:rPr>
                <w:noProof/>
                <w:lang w:eastAsia="fr-FR"/>
              </w:rPr>
              <w:tab/>
            </w:r>
            <w:r w:rsidR="00C4761F" w:rsidRPr="00DA53DA">
              <w:rPr>
                <w:rStyle w:val="Lienhypertexte"/>
                <w:noProof/>
              </w:rPr>
              <w:t>GENERATION DU FICHIER TRANSFERT ( iso, din, NC)</w:t>
            </w:r>
            <w:r w:rsidR="00C4761F">
              <w:rPr>
                <w:noProof/>
                <w:webHidden/>
              </w:rPr>
              <w:tab/>
            </w:r>
            <w:r w:rsidR="00C4761F">
              <w:rPr>
                <w:noProof/>
                <w:webHidden/>
              </w:rPr>
              <w:fldChar w:fldCharType="begin"/>
            </w:r>
            <w:r w:rsidR="00C4761F">
              <w:rPr>
                <w:noProof/>
                <w:webHidden/>
              </w:rPr>
              <w:instrText xml:space="preserve"> PAGEREF _Toc494988983 \h </w:instrText>
            </w:r>
            <w:r w:rsidR="00C4761F">
              <w:rPr>
                <w:noProof/>
                <w:webHidden/>
              </w:rPr>
            </w:r>
            <w:r w:rsidR="00C4761F">
              <w:rPr>
                <w:noProof/>
                <w:webHidden/>
              </w:rPr>
              <w:fldChar w:fldCharType="separate"/>
            </w:r>
            <w:r w:rsidR="00C4761F">
              <w:rPr>
                <w:noProof/>
                <w:webHidden/>
              </w:rPr>
              <w:t>28</w:t>
            </w:r>
            <w:r w:rsidR="00C4761F">
              <w:rPr>
                <w:noProof/>
                <w:webHidden/>
              </w:rPr>
              <w:fldChar w:fldCharType="end"/>
            </w:r>
          </w:hyperlink>
        </w:p>
        <w:p w:rsidR="00C4761F" w:rsidRDefault="00653817">
          <w:pPr>
            <w:pStyle w:val="TM1"/>
            <w:tabs>
              <w:tab w:val="left" w:pos="660"/>
              <w:tab w:val="right" w:leader="dot" w:pos="10194"/>
            </w:tabs>
            <w:rPr>
              <w:noProof/>
              <w:lang w:eastAsia="fr-FR"/>
            </w:rPr>
          </w:pPr>
          <w:hyperlink w:anchor="_Toc494988984" w:history="1">
            <w:r w:rsidR="00C4761F" w:rsidRPr="00DA53DA">
              <w:rPr>
                <w:rStyle w:val="Lienhypertexte"/>
                <w:rFonts w:cs="Times New Roman"/>
                <w:noProof/>
                <w:snapToGrid w:val="0"/>
                <w:w w:val="0"/>
              </w:rPr>
              <w:t>XI.</w:t>
            </w:r>
            <w:r w:rsidR="00C4761F">
              <w:rPr>
                <w:noProof/>
                <w:lang w:eastAsia="fr-FR"/>
              </w:rPr>
              <w:tab/>
            </w:r>
            <w:r w:rsidR="00C4761F" w:rsidRPr="00DA53DA">
              <w:rPr>
                <w:rStyle w:val="Lienhypertexte"/>
                <w:noProof/>
              </w:rPr>
              <w:t>MODIFIER UNE PIECE EN COURS</w:t>
            </w:r>
            <w:r w:rsidR="00C4761F">
              <w:rPr>
                <w:noProof/>
                <w:webHidden/>
              </w:rPr>
              <w:tab/>
            </w:r>
            <w:r w:rsidR="00C4761F">
              <w:rPr>
                <w:noProof/>
                <w:webHidden/>
              </w:rPr>
              <w:fldChar w:fldCharType="begin"/>
            </w:r>
            <w:r w:rsidR="00C4761F">
              <w:rPr>
                <w:noProof/>
                <w:webHidden/>
              </w:rPr>
              <w:instrText xml:space="preserve"> PAGEREF _Toc494988984 \h </w:instrText>
            </w:r>
            <w:r w:rsidR="00C4761F">
              <w:rPr>
                <w:noProof/>
                <w:webHidden/>
              </w:rPr>
            </w:r>
            <w:r w:rsidR="00C4761F">
              <w:rPr>
                <w:noProof/>
                <w:webHidden/>
              </w:rPr>
              <w:fldChar w:fldCharType="separate"/>
            </w:r>
            <w:r w:rsidR="00C4761F">
              <w:rPr>
                <w:noProof/>
                <w:webHidden/>
              </w:rPr>
              <w:t>29</w:t>
            </w:r>
            <w:r w:rsidR="00C4761F">
              <w:rPr>
                <w:noProof/>
                <w:webHidden/>
              </w:rPr>
              <w:fldChar w:fldCharType="end"/>
            </w:r>
          </w:hyperlink>
        </w:p>
        <w:p w:rsidR="00481C47" w:rsidRDefault="00561541">
          <w:r>
            <w:fldChar w:fldCharType="end"/>
          </w:r>
        </w:p>
      </w:sdtContent>
    </w:sdt>
    <w:p w:rsidR="00481C47" w:rsidRDefault="00481C47"/>
    <w:p w:rsidR="00481C47" w:rsidRDefault="00481C47">
      <w:r>
        <w:br w:type="page"/>
      </w:r>
    </w:p>
    <w:p w:rsidR="00481C47" w:rsidRPr="00CB588C" w:rsidRDefault="00481C47" w:rsidP="00481C47">
      <w:pPr>
        <w:pStyle w:val="Titre1"/>
        <w:rPr>
          <w:lang w:val="en-US"/>
        </w:rPr>
      </w:pPr>
      <w:bookmarkStart w:id="0" w:name="_Toc494988957"/>
      <w:r w:rsidRPr="00CB588C">
        <w:rPr>
          <w:lang w:val="en-US"/>
        </w:rPr>
        <w:lastRenderedPageBreak/>
        <w:t>CHAINE NUMERIQUE</w:t>
      </w:r>
      <w:bookmarkEnd w:id="0"/>
    </w:p>
    <w:p w:rsidR="00481C47" w:rsidRPr="00CB588C" w:rsidRDefault="00481C47" w:rsidP="00481C47">
      <w:pPr>
        <w:rPr>
          <w:lang w:val="en-US"/>
        </w:rPr>
      </w:pPr>
    </w:p>
    <w:p w:rsidR="00A7308C" w:rsidRDefault="00481C47" w:rsidP="00481C47">
      <w:r w:rsidRPr="00453A90">
        <w:t xml:space="preserve">Il existe plusieurs possibilités pour convertir un fichier .dxf en programme machine </w:t>
      </w:r>
      <w:r w:rsidR="00A7308C">
        <w:t>"</w:t>
      </w:r>
      <w:r w:rsidRPr="00453A90">
        <w:t>.iso</w:t>
      </w:r>
      <w:r w:rsidR="00A7308C">
        <w:t>"</w:t>
      </w:r>
      <w:r w:rsidRPr="00453A90">
        <w:t>, ce tutoriel n’en présentera qu’une.</w:t>
      </w:r>
    </w:p>
    <w:p w:rsidR="00481C47" w:rsidRPr="00453A90" w:rsidRDefault="00481C47" w:rsidP="00481C47">
      <w:r w:rsidRPr="00453A90">
        <w:t xml:space="preserve">En convertissant le fichier </w:t>
      </w:r>
      <w:r w:rsidRPr="00453A90">
        <w:rPr>
          <w:b/>
        </w:rPr>
        <w:t>.</w:t>
      </w:r>
      <w:r w:rsidRPr="00453A90">
        <w:t>dxf en fichier TopSolid .top :  il faut alors «  coudre » le fichier puis l’importer dans SheetMetal.</w:t>
      </w:r>
    </w:p>
    <w:p w:rsidR="00481C47" w:rsidRPr="00453A90" w:rsidRDefault="00653817" w:rsidP="00481C47">
      <w:pPr>
        <w:pStyle w:val="Sansinterligne"/>
        <w:rPr>
          <w:sz w:val="24"/>
          <w:szCs w:val="24"/>
        </w:rPr>
      </w:pPr>
      <w:r>
        <w:rPr>
          <w:noProof/>
          <w:sz w:val="24"/>
          <w:szCs w:val="24"/>
          <w:lang w:eastAsia="fr-FR"/>
        </w:rPr>
        <w:pict>
          <v:shapetype id="_x0000_t32" coordsize="21600,21600" o:spt="32" o:oned="t" path="m,l21600,21600e" filled="f">
            <v:path arrowok="t" fillok="f" o:connecttype="none"/>
            <o:lock v:ext="edit" shapetype="t"/>
          </v:shapetype>
          <v:shape id="_x0000_s1036" type="#_x0000_t32" style="position:absolute;margin-left:437.45pt;margin-top:12.95pt;width:0;height:137.1pt;flip:y;z-index:251661312" o:connectortype="straight"/>
        </w:pict>
      </w:r>
      <w:r>
        <w:rPr>
          <w:noProof/>
          <w:sz w:val="24"/>
          <w:szCs w:val="24"/>
          <w:lang w:eastAsia="fr-FR"/>
        </w:rPr>
        <w:pict>
          <v:shape id="_x0000_s1037" type="#_x0000_t32" style="position:absolute;margin-left:85.5pt;margin-top:12.95pt;width:351.95pt;height:0;z-index:251662336" o:connectortype="straight"/>
        </w:pict>
      </w:r>
      <w:r>
        <w:rPr>
          <w:noProof/>
          <w:sz w:val="24"/>
          <w:szCs w:val="24"/>
          <w:lang w:eastAsia="fr-FR"/>
        </w:rPr>
        <w:pict>
          <v:shape id="_x0000_s1034" type="#_x0000_t32" style="position:absolute;margin-left:85.55pt;margin-top:12.95pt;width:.05pt;height:135pt;z-index:251659264" o:connectortype="straight"/>
        </w:pict>
      </w:r>
    </w:p>
    <w:p w:rsidR="00481C47" w:rsidRPr="00453A90" w:rsidRDefault="00481C47" w:rsidP="00481C47">
      <w:pPr>
        <w:pStyle w:val="Sansinterligne"/>
        <w:rPr>
          <w:sz w:val="24"/>
          <w:szCs w:val="24"/>
        </w:rPr>
      </w:pPr>
      <w:r w:rsidRPr="00453A90">
        <w:rPr>
          <w:sz w:val="24"/>
          <w:szCs w:val="24"/>
        </w:rPr>
        <w:t xml:space="preserve"> </w:t>
      </w:r>
    </w:p>
    <w:p w:rsidR="00481C47" w:rsidRPr="00453A90" w:rsidRDefault="00481C47" w:rsidP="00A7308C">
      <w:r w:rsidRPr="00453A90">
        <w:t xml:space="preserve">                            </w:t>
      </w:r>
      <w:r w:rsidRPr="00453A90">
        <w:tab/>
      </w:r>
      <w:r w:rsidRPr="00453A90">
        <w:tab/>
      </w:r>
      <w:r w:rsidRPr="00453A90">
        <w:tab/>
      </w:r>
      <w:r w:rsidRPr="00453A90">
        <w:tab/>
      </w:r>
      <w:r w:rsidRPr="00453A90">
        <w:tab/>
      </w:r>
      <w:r w:rsidRPr="00453A90">
        <w:tab/>
      </w:r>
      <w:r w:rsidRPr="00453A90">
        <w:tab/>
        <w:t>Opérateur.dft</w:t>
      </w:r>
    </w:p>
    <w:p w:rsidR="00481C47" w:rsidRPr="00453A90" w:rsidRDefault="00653817" w:rsidP="00481C47">
      <w:pPr>
        <w:pStyle w:val="Sansinterligne"/>
        <w:rPr>
          <w:sz w:val="24"/>
          <w:szCs w:val="24"/>
        </w:rPr>
      </w:pPr>
      <w:r>
        <w:rPr>
          <w:noProof/>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0" type="#_x0000_t13" style="position:absolute;margin-left:387.2pt;margin-top:1.9pt;width:18.55pt;height:15pt;rotation:270;z-index:251655168"/>
        </w:pict>
      </w:r>
      <w:r w:rsidR="00481C47" w:rsidRPr="00453A90">
        <w:rPr>
          <w:sz w:val="24"/>
          <w:szCs w:val="24"/>
        </w:rPr>
        <w:t xml:space="preserve">                           </w:t>
      </w:r>
    </w:p>
    <w:p w:rsidR="00A7308C" w:rsidRDefault="00653817" w:rsidP="00A7308C">
      <w:r>
        <w:rPr>
          <w:noProof/>
        </w:rPr>
        <w:pict>
          <v:shape id="_x0000_s1027" type="#_x0000_t13" style="position:absolute;margin-left:225.2pt;margin-top:3.05pt;width:22.5pt;height:15pt;z-index:251652096"/>
        </w:pict>
      </w:r>
      <w:r>
        <w:rPr>
          <w:noProof/>
        </w:rPr>
        <w:pict>
          <v:shape id="_x0000_s1028" type="#_x0000_t13" style="position:absolute;margin-left:309.5pt;margin-top:3.05pt;width:22.5pt;height:15pt;z-index:251653120"/>
        </w:pict>
      </w:r>
      <w:r>
        <w:rPr>
          <w:noProof/>
        </w:rPr>
        <w:pict>
          <v:shape id="_x0000_s1029" type="#_x0000_t13" style="position:absolute;margin-left:416.65pt;margin-top:.45pt;width:22.5pt;height:15pt;z-index:251654144"/>
        </w:pict>
      </w:r>
      <w:r>
        <w:rPr>
          <w:noProof/>
        </w:rPr>
        <w:pict>
          <v:shape id="_x0000_s1026" type="#_x0000_t13" style="position:absolute;margin-left:153.2pt;margin-top:3.05pt;width:22.5pt;height:15pt;z-index:251651072" adj="13344"/>
        </w:pict>
      </w:r>
      <w:r>
        <w:rPr>
          <w:noProof/>
        </w:rPr>
        <w:pict>
          <v:shape id="_x0000_s1032" type="#_x0000_t13" style="position:absolute;margin-left:68.45pt;margin-top:.45pt;width:22.5pt;height:15pt;z-index:251657216"/>
        </w:pict>
      </w:r>
      <w:r w:rsidR="00A7308C">
        <w:t>Dessin1.dxf       Dessin1.top       couture</w:t>
      </w:r>
      <w:r w:rsidR="00481C47" w:rsidRPr="00453A90">
        <w:t xml:space="preserve"> </w:t>
      </w:r>
      <w:r w:rsidR="00A7308C">
        <w:t xml:space="preserve">       Pièce1.pch        </w:t>
      </w:r>
      <w:r w:rsidR="00481C47" w:rsidRPr="00453A90">
        <w:t>Placem</w:t>
      </w:r>
      <w:r w:rsidR="00A7308C">
        <w:t xml:space="preserve">ent.meg        </w:t>
      </w:r>
      <w:r w:rsidR="00481C47">
        <w:t>Programme</w:t>
      </w:r>
    </w:p>
    <w:p w:rsidR="00481C47" w:rsidRPr="00453A90" w:rsidRDefault="00653817" w:rsidP="00A7308C">
      <w:r>
        <w:rPr>
          <w:noProof/>
        </w:rPr>
        <w:pict>
          <v:shape id="_x0000_s1033" type="#_x0000_t13" style="position:absolute;margin-left:391.15pt;margin-top:7.8pt;width:22.5pt;height:15pt;rotation:17144277fd;z-index:251658240"/>
        </w:pict>
      </w:r>
      <w:r>
        <w:rPr>
          <w:noProof/>
        </w:rPr>
        <w:pict>
          <v:shape id="_x0000_s1031" type="#_x0000_t13" style="position:absolute;margin-left:328.25pt;margin-top:7.8pt;width:22.5pt;height:15pt;rotation:-28231445fd;z-index:251656192"/>
        </w:pict>
      </w:r>
      <w:r w:rsidR="00A7308C">
        <w:tab/>
      </w:r>
      <w:r w:rsidR="00A7308C">
        <w:tab/>
      </w:r>
      <w:r w:rsidR="00A7308C">
        <w:tab/>
      </w:r>
      <w:r w:rsidR="00A7308C">
        <w:tab/>
      </w:r>
      <w:r w:rsidR="00A7308C">
        <w:tab/>
      </w:r>
      <w:r w:rsidR="00A7308C">
        <w:tab/>
      </w:r>
      <w:r w:rsidR="00A7308C">
        <w:tab/>
      </w:r>
      <w:r w:rsidR="00A7308C">
        <w:tab/>
      </w:r>
      <w:r w:rsidR="00A7308C">
        <w:tab/>
      </w:r>
      <w:r w:rsidR="00A7308C">
        <w:tab/>
      </w:r>
      <w:r w:rsidR="00A7308C">
        <w:tab/>
      </w:r>
      <w:r w:rsidR="00A7308C">
        <w:tab/>
      </w:r>
      <w:r w:rsidR="00A7308C">
        <w:tab/>
      </w:r>
      <w:r w:rsidR="00481C47" w:rsidRPr="00453A90">
        <w:t>.iso</w:t>
      </w:r>
    </w:p>
    <w:p w:rsidR="00481C47" w:rsidRPr="00453A90" w:rsidRDefault="00481C47" w:rsidP="00481C47">
      <w:pPr>
        <w:pStyle w:val="Sansinterligne"/>
        <w:rPr>
          <w:sz w:val="24"/>
          <w:szCs w:val="24"/>
        </w:rPr>
      </w:pPr>
    </w:p>
    <w:p w:rsidR="00A7308C" w:rsidRDefault="00481C47" w:rsidP="00A7308C">
      <w:r w:rsidRPr="00453A90">
        <w:tab/>
      </w:r>
      <w:r w:rsidRPr="00453A90">
        <w:tab/>
      </w:r>
      <w:r w:rsidRPr="00453A90">
        <w:tab/>
      </w:r>
      <w:r w:rsidRPr="00453A90">
        <w:rPr>
          <w:b/>
        </w:rPr>
        <w:t>MISSLER</w:t>
      </w:r>
      <w:r w:rsidR="00A7308C">
        <w:tab/>
        <w:t xml:space="preserve">                               </w:t>
      </w:r>
      <w:r>
        <w:t xml:space="preserve">  </w:t>
      </w:r>
      <w:r w:rsidRPr="00453A90">
        <w:t xml:space="preserve">Pièce 2.pch  </w:t>
      </w:r>
      <w:r>
        <w:t xml:space="preserve">    </w:t>
      </w:r>
      <w:r w:rsidRPr="00453A90">
        <w:t>Pièce3.pch</w:t>
      </w:r>
    </w:p>
    <w:p w:rsidR="00A7308C" w:rsidRDefault="00A7308C" w:rsidP="00A7308C"/>
    <w:p w:rsidR="00A7308C" w:rsidRPr="00A7308C" w:rsidRDefault="00653817" w:rsidP="00A7308C">
      <w:r>
        <w:rPr>
          <w:noProof/>
          <w:szCs w:val="24"/>
        </w:rPr>
        <w:pict>
          <v:shape id="_x0000_s1035" type="#_x0000_t32" style="position:absolute;margin-left:85.5pt;margin-top:5.75pt;width:351.95pt;height:0;z-index:251660288" o:connectortype="straight"/>
        </w:pict>
      </w:r>
    </w:p>
    <w:p w:rsidR="00481C47" w:rsidRPr="00453A90" w:rsidRDefault="00481C47" w:rsidP="00481C47">
      <w:pPr>
        <w:pStyle w:val="Titre1"/>
      </w:pPr>
      <w:bookmarkStart w:id="1" w:name="_Toc494988958"/>
      <w:r w:rsidRPr="00453A90">
        <w:t>EXTENSIONS DES DOCUMENTS</w:t>
      </w:r>
      <w:bookmarkEnd w:id="1"/>
      <w:r w:rsidRPr="00453A90">
        <w:t xml:space="preserve"> </w:t>
      </w:r>
    </w:p>
    <w:p w:rsidR="00A7308C" w:rsidRDefault="00A7308C" w:rsidP="00481C47"/>
    <w:p w:rsidR="00481C47" w:rsidRDefault="00481C47" w:rsidP="00481C47">
      <w:r w:rsidRPr="00453A90">
        <w:t xml:space="preserve">L’application génère différents fichiers qui possèdent chacun une extension particulière. </w:t>
      </w:r>
    </w:p>
    <w:p w:rsidR="00481C47" w:rsidRPr="00453A90" w:rsidRDefault="00481C47" w:rsidP="00481C47"/>
    <w:p w:rsidR="00481C47" w:rsidRPr="00453A90" w:rsidRDefault="00481C47" w:rsidP="00B0176B">
      <w:pPr>
        <w:pStyle w:val="Titre3"/>
      </w:pPr>
      <w:bookmarkStart w:id="2" w:name="_Toc494988959"/>
      <w:r w:rsidRPr="00453A90">
        <w:t>L’application CAO (dessin) Design 2D-3D de TopSolid:</w:t>
      </w:r>
      <w:bookmarkEnd w:id="2"/>
      <w:r w:rsidRPr="00453A90">
        <w:t xml:space="preserve"> </w:t>
      </w:r>
    </w:p>
    <w:p w:rsidR="00A7308C" w:rsidRDefault="00A7308C" w:rsidP="00A7308C"/>
    <w:p w:rsidR="00481C47" w:rsidRPr="00453A90" w:rsidRDefault="00481C47" w:rsidP="00A7308C">
      <w:r w:rsidRPr="00453A90">
        <w:t xml:space="preserve">L’extension des fichiers CAO est    xxx.top </w:t>
      </w:r>
    </w:p>
    <w:p w:rsidR="00481C47" w:rsidRPr="00453A90" w:rsidRDefault="00481C47" w:rsidP="00A7308C"/>
    <w:p w:rsidR="00481C47" w:rsidRPr="00453A90" w:rsidRDefault="00481C47" w:rsidP="00B0176B">
      <w:pPr>
        <w:pStyle w:val="Titre3"/>
        <w:rPr>
          <w:lang w:val="en-US"/>
        </w:rPr>
      </w:pPr>
      <w:bookmarkStart w:id="3" w:name="_Toc494988960"/>
      <w:r w:rsidRPr="00453A90">
        <w:rPr>
          <w:lang w:val="en-US"/>
        </w:rPr>
        <w:t>L’application FAO (Fabrication) TopSolid/</w:t>
      </w:r>
      <w:r>
        <w:rPr>
          <w:lang w:val="en-US"/>
        </w:rPr>
        <w:t>sheetmetal</w:t>
      </w:r>
      <w:r w:rsidRPr="00453A90">
        <w:rPr>
          <w:lang w:val="en-US"/>
        </w:rPr>
        <w:t>:</w:t>
      </w:r>
      <w:bookmarkEnd w:id="3"/>
      <w:r w:rsidRPr="00453A90">
        <w:rPr>
          <w:lang w:val="en-US"/>
        </w:rPr>
        <w:t xml:space="preserve"> </w:t>
      </w:r>
    </w:p>
    <w:p w:rsidR="00A7308C" w:rsidRDefault="00A7308C" w:rsidP="00A7308C"/>
    <w:p w:rsidR="00481C47" w:rsidRPr="00453A90" w:rsidRDefault="00481C47" w:rsidP="00A7308C">
      <w:r w:rsidRPr="00453A90">
        <w:t xml:space="preserve">L’extension des fichiers du document « PIECE » est   xxx.pch </w:t>
      </w:r>
    </w:p>
    <w:p w:rsidR="00481C47" w:rsidRPr="00453A90" w:rsidRDefault="00481C47" w:rsidP="00A7308C">
      <w:r w:rsidRPr="00453A90">
        <w:t xml:space="preserve">Dans ce fichier se trouve la pièce avec les affectations d’outil pour le poinçonnage et les affectations de découpe pour la découpe. </w:t>
      </w:r>
    </w:p>
    <w:p w:rsidR="00481C47" w:rsidRPr="00453A90" w:rsidRDefault="00481C47" w:rsidP="00A7308C"/>
    <w:p w:rsidR="00481C47" w:rsidRPr="00453A90" w:rsidRDefault="00481C47" w:rsidP="00A7308C">
      <w:r w:rsidRPr="00453A90">
        <w:t xml:space="preserve">L’extension des fichiers du document « PLACEMENT » est   xxx.meg </w:t>
      </w:r>
    </w:p>
    <w:p w:rsidR="00481C47" w:rsidRPr="00453A90" w:rsidRDefault="00481C47" w:rsidP="00A7308C">
      <w:r w:rsidRPr="00453A90">
        <w:t xml:space="preserve">Dans ce fichier se trouve l’imbrication d’une ou de plusieurs pièces sur une tôle. </w:t>
      </w:r>
    </w:p>
    <w:p w:rsidR="00481C47" w:rsidRPr="00453A90" w:rsidRDefault="00481C47" w:rsidP="00A7308C"/>
    <w:p w:rsidR="00481C47" w:rsidRPr="00453A90" w:rsidRDefault="00481C47" w:rsidP="00B0176B">
      <w:pPr>
        <w:pStyle w:val="Titre3"/>
      </w:pPr>
      <w:bookmarkStart w:id="4" w:name="_Toc494988961"/>
      <w:r w:rsidRPr="00453A90">
        <w:t>La gestion documentaire :</w:t>
      </w:r>
      <w:bookmarkEnd w:id="4"/>
      <w:r w:rsidRPr="00453A90">
        <w:t xml:space="preserve"> </w:t>
      </w:r>
    </w:p>
    <w:p w:rsidR="00A7308C" w:rsidRDefault="00A7308C" w:rsidP="00A7308C"/>
    <w:p w:rsidR="00481C47" w:rsidRPr="00453A90" w:rsidRDefault="00481C47" w:rsidP="00A7308C">
      <w:r w:rsidRPr="00453A90">
        <w:t xml:space="preserve">L’extension du fichier du document « FICHE OPERATEUR » est   xxx.dft </w:t>
      </w:r>
    </w:p>
    <w:p w:rsidR="00481C47" w:rsidRPr="00453A90" w:rsidRDefault="00481C47" w:rsidP="00A7308C">
      <w:r w:rsidRPr="00453A90">
        <w:t xml:space="preserve">Dans ce fichier se trouve la fiche opérateur d’un programme en particulier. </w:t>
      </w:r>
    </w:p>
    <w:p w:rsidR="00481C47" w:rsidRPr="00453A90" w:rsidRDefault="00481C47" w:rsidP="00A7308C"/>
    <w:p w:rsidR="00481C47" w:rsidRPr="00453A90" w:rsidRDefault="00481C47" w:rsidP="00B0176B">
      <w:pPr>
        <w:pStyle w:val="Titre3"/>
      </w:pPr>
      <w:bookmarkStart w:id="5" w:name="_Toc494988962"/>
      <w:r w:rsidRPr="00453A90">
        <w:lastRenderedPageBreak/>
        <w:t>Le programme :</w:t>
      </w:r>
      <w:bookmarkEnd w:id="5"/>
      <w:r w:rsidRPr="00453A90">
        <w:t xml:space="preserve"> </w:t>
      </w:r>
    </w:p>
    <w:p w:rsidR="00A7308C" w:rsidRDefault="00A7308C" w:rsidP="00A7308C"/>
    <w:p w:rsidR="00481C47" w:rsidRPr="00453A90" w:rsidRDefault="00481C47" w:rsidP="00A7308C">
      <w:r w:rsidRPr="00453A90">
        <w:t>L’extension du programme est variable suivant le langage du pupitre de la machine,</w:t>
      </w:r>
    </w:p>
    <w:p w:rsidR="00481C47" w:rsidRPr="00453A90" w:rsidRDefault="00481C47" w:rsidP="00A7308C">
      <w:r w:rsidRPr="00453A90">
        <w:t xml:space="preserve">TopSolid génère un fichier dont l’extension de base est   xxx.iso </w:t>
      </w:r>
    </w:p>
    <w:p w:rsidR="00481C47" w:rsidRPr="00453A90" w:rsidRDefault="00481C47" w:rsidP="00A7308C"/>
    <w:p w:rsidR="00481C47" w:rsidRDefault="00481C47" w:rsidP="00481C47">
      <w:pPr>
        <w:rPr>
          <w:szCs w:val="24"/>
        </w:rPr>
      </w:pPr>
      <w:r w:rsidRPr="00453A90">
        <w:rPr>
          <w:szCs w:val="24"/>
        </w:rPr>
        <w:t xml:space="preserve">Le fichier est ensuite envoyé au pupitre par le logiciel et son extension est modifiée selon le langage du pupitre. Cette extension peut être par exemple : -EUROMAC: .nc/… -AMADA : .nc/.cnc/.iso/.dat/.gcd/… </w:t>
      </w:r>
    </w:p>
    <w:p w:rsidR="00A7308C" w:rsidRPr="00453A90" w:rsidRDefault="00A7308C" w:rsidP="00481C47">
      <w:pPr>
        <w:rPr>
          <w:szCs w:val="24"/>
        </w:rPr>
      </w:pPr>
    </w:p>
    <w:p w:rsidR="00481C47" w:rsidRPr="00AF34A6" w:rsidRDefault="00481C47" w:rsidP="00481C47">
      <w:pPr>
        <w:jc w:val="center"/>
        <w:rPr>
          <w:b/>
          <w:szCs w:val="24"/>
        </w:rPr>
      </w:pPr>
      <w:r w:rsidRPr="008F1A54">
        <w:rPr>
          <w:b/>
          <w:szCs w:val="24"/>
          <w:highlight w:val="yellow"/>
        </w:rPr>
        <w:t>ATTENTION : Avant de commencer tout</w:t>
      </w:r>
      <w:r w:rsidR="008F1A54">
        <w:rPr>
          <w:b/>
          <w:szCs w:val="24"/>
          <w:highlight w:val="yellow"/>
        </w:rPr>
        <w:t xml:space="preserve"> travail de transfert, veillez à</w:t>
      </w:r>
      <w:r w:rsidRPr="008F1A54">
        <w:rPr>
          <w:b/>
          <w:szCs w:val="24"/>
          <w:highlight w:val="yellow"/>
        </w:rPr>
        <w:t xml:space="preserve"> créer un dossier à votre nom à l’emplacement</w:t>
      </w:r>
      <w:r w:rsidRPr="008F1A54">
        <w:rPr>
          <w:b/>
          <w:i/>
          <w:szCs w:val="24"/>
          <w:highlight w:val="yellow"/>
        </w:rPr>
        <w:t>, D/missler project/NOM,</w:t>
      </w:r>
      <w:r w:rsidRPr="008F1A54">
        <w:rPr>
          <w:b/>
          <w:szCs w:val="24"/>
          <w:highlight w:val="yellow"/>
        </w:rPr>
        <w:t xml:space="preserve"> et d’enregistrer tous vos documents dans ce dossier</w:t>
      </w:r>
    </w:p>
    <w:p w:rsidR="00481C47" w:rsidRDefault="00481C47" w:rsidP="00481C47"/>
    <w:p w:rsidR="00481C47" w:rsidRPr="00EF25D6" w:rsidRDefault="00481C47" w:rsidP="00EF25D6">
      <w:pPr>
        <w:pStyle w:val="Titre1"/>
      </w:pPr>
      <w:bookmarkStart w:id="6" w:name="_Toc494988963"/>
      <w:r w:rsidRPr="00EF25D6">
        <w:t>IMPORTATION FICHIER .DXF PAR TOP SOLID (EN .TOP)</w:t>
      </w:r>
      <w:bookmarkEnd w:id="6"/>
    </w:p>
    <w:p w:rsidR="00481C47" w:rsidRPr="00AF34A6" w:rsidRDefault="00481C47" w:rsidP="00B0176B">
      <w:pPr>
        <w:pStyle w:val="Titre3"/>
        <w:numPr>
          <w:ilvl w:val="0"/>
          <w:numId w:val="11"/>
        </w:numPr>
        <w:tabs>
          <w:tab w:val="clear" w:pos="2844"/>
        </w:tabs>
        <w:ind w:left="993"/>
      </w:pPr>
      <w:bookmarkStart w:id="7" w:name="_Toc494988964"/>
      <w:r w:rsidRPr="00AF34A6">
        <w:t>Importer.</w:t>
      </w:r>
      <w:bookmarkEnd w:id="7"/>
    </w:p>
    <w:p w:rsidR="00481C47" w:rsidRPr="00AF34A6" w:rsidRDefault="00653817" w:rsidP="00A7308C">
      <w:pPr>
        <w:rPr>
          <w:szCs w:val="24"/>
        </w:rPr>
      </w:pPr>
      <w:r>
        <w:rPr>
          <w:noProof/>
          <w:szCs w:val="24"/>
        </w:rPr>
        <w:pict>
          <v:shape id="_x0000_s1041" type="#_x0000_t32" style="position:absolute;margin-left:132.15pt;margin-top:9.1pt;width:25.5pt;height:0;z-index:251666432" o:connectortype="straight">
            <v:stroke endarrow="block"/>
          </v:shape>
        </w:pict>
      </w:r>
      <w:r>
        <w:rPr>
          <w:noProof/>
          <w:szCs w:val="24"/>
        </w:rPr>
        <w:pict>
          <v:shape id="_x0000_s1039" type="#_x0000_t32" style="position:absolute;margin-left:50.25pt;margin-top:9.1pt;width:25.5pt;height:0;z-index:251664384" o:connectortype="straight">
            <v:stroke endarrow="block"/>
          </v:shape>
        </w:pict>
      </w:r>
      <w:r>
        <w:rPr>
          <w:noProof/>
          <w:szCs w:val="24"/>
        </w:rPr>
        <w:pict>
          <v:shape id="_x0000_s1040" type="#_x0000_t32" style="position:absolute;margin-left:337.85pt;margin-top:9.1pt;width:25.5pt;height:0;z-index:251665408" o:connectortype="straight">
            <v:stroke endarrow="block"/>
          </v:shape>
        </w:pict>
      </w:r>
      <w:r w:rsidR="00481C47" w:rsidRPr="00AF34A6">
        <w:rPr>
          <w:szCs w:val="24"/>
        </w:rPr>
        <w:t xml:space="preserve">Fichier             Ouvrir             Sélectionner le fichier  .dxf                 vérifier unités : mm puis cliquer sur Valider     </w:t>
      </w:r>
    </w:p>
    <w:p w:rsidR="00481C47" w:rsidRPr="00AF34A6" w:rsidRDefault="00481C47" w:rsidP="00481C47">
      <w:pPr>
        <w:ind w:left="708" w:firstLine="708"/>
        <w:rPr>
          <w:szCs w:val="24"/>
        </w:rPr>
      </w:pPr>
      <w:r>
        <w:rPr>
          <w:noProof/>
          <w:szCs w:val="24"/>
        </w:rPr>
        <w:drawing>
          <wp:inline distT="0" distB="0" distL="0" distR="0">
            <wp:extent cx="3114675" cy="247650"/>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114675" cy="247650"/>
                    </a:xfrm>
                    <a:prstGeom prst="rect">
                      <a:avLst/>
                    </a:prstGeom>
                    <a:noFill/>
                    <a:ln w="9525">
                      <a:noFill/>
                      <a:miter lim="800000"/>
                      <a:headEnd/>
                      <a:tailEnd/>
                    </a:ln>
                  </pic:spPr>
                </pic:pic>
              </a:graphicData>
            </a:graphic>
          </wp:inline>
        </w:drawing>
      </w:r>
      <w:r w:rsidRPr="00AF34A6">
        <w:rPr>
          <w:szCs w:val="24"/>
        </w:rPr>
        <w:t xml:space="preserve">  </w:t>
      </w:r>
    </w:p>
    <w:p w:rsidR="00481C47" w:rsidRPr="00AF34A6" w:rsidRDefault="00481C47" w:rsidP="00481C47">
      <w:pPr>
        <w:ind w:left="708" w:firstLine="708"/>
        <w:rPr>
          <w:szCs w:val="24"/>
        </w:rPr>
      </w:pPr>
      <w:r>
        <w:rPr>
          <w:noProof/>
          <w:szCs w:val="24"/>
        </w:rPr>
        <w:drawing>
          <wp:inline distT="0" distB="0" distL="0" distR="0">
            <wp:extent cx="2047875" cy="1200150"/>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047875" cy="1200150"/>
                    </a:xfrm>
                    <a:prstGeom prst="rect">
                      <a:avLst/>
                    </a:prstGeom>
                    <a:noFill/>
                    <a:ln w="9525">
                      <a:noFill/>
                      <a:miter lim="800000"/>
                      <a:headEnd/>
                      <a:tailEnd/>
                    </a:ln>
                  </pic:spPr>
                </pic:pic>
              </a:graphicData>
            </a:graphic>
          </wp:inline>
        </w:drawing>
      </w:r>
      <w:r w:rsidRPr="00AF34A6">
        <w:rPr>
          <w:szCs w:val="24"/>
        </w:rPr>
        <w:t xml:space="preserve">   Cliquer sur OK</w:t>
      </w:r>
    </w:p>
    <w:p w:rsidR="00481C47" w:rsidRDefault="00481C47" w:rsidP="00481C47">
      <w:pPr>
        <w:ind w:left="708" w:firstLine="708"/>
        <w:rPr>
          <w:szCs w:val="24"/>
        </w:rPr>
      </w:pPr>
    </w:p>
    <w:p w:rsidR="00481C47" w:rsidRDefault="00481C47" w:rsidP="007F45DB">
      <w:r w:rsidRPr="00AF34A6">
        <w:t>TopSoli</w:t>
      </w:r>
      <w:r w:rsidR="008F1A54">
        <w:t>d génère alors un document .top</w:t>
      </w:r>
      <w:r w:rsidRPr="00AF34A6">
        <w:t xml:space="preserve"> sur lequel on travaille dorénavant, en aucun cas le fichier source en .dxf</w:t>
      </w:r>
      <w:r w:rsidR="008F1A54">
        <w:t xml:space="preserve"> n’est</w:t>
      </w:r>
      <w:r w:rsidRPr="00AF34A6">
        <w:t xml:space="preserve"> modifié. Par sécurité il faut effacer les lignes surabondantes et éventuellement dan</w:t>
      </w:r>
      <w:r w:rsidR="008F1A54">
        <w:t>s paramètres généraux décliquer</w:t>
      </w:r>
      <w:r w:rsidRPr="00AF34A6">
        <w:t xml:space="preserve"> le texte.</w:t>
      </w:r>
    </w:p>
    <w:p w:rsidR="007F45DB" w:rsidRDefault="007F45DB" w:rsidP="007F45DB">
      <w:r>
        <w:rPr>
          <w:noProof/>
        </w:rPr>
        <w:drawing>
          <wp:anchor distT="0" distB="0" distL="114300" distR="114300" simplePos="0" relativeHeight="251609088" behindDoc="0" locked="0" layoutInCell="1" allowOverlap="1">
            <wp:simplePos x="0" y="0"/>
            <wp:positionH relativeFrom="column">
              <wp:posOffset>916940</wp:posOffset>
            </wp:positionH>
            <wp:positionV relativeFrom="paragraph">
              <wp:posOffset>124459</wp:posOffset>
            </wp:positionV>
            <wp:extent cx="4143375" cy="2952023"/>
            <wp:effectExtent l="19050" t="0" r="952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143375" cy="2952023"/>
                    </a:xfrm>
                    <a:prstGeom prst="rect">
                      <a:avLst/>
                    </a:prstGeom>
                    <a:noFill/>
                    <a:ln w="9525">
                      <a:noFill/>
                      <a:miter lim="800000"/>
                      <a:headEnd/>
                      <a:tailEnd/>
                    </a:ln>
                  </pic:spPr>
                </pic:pic>
              </a:graphicData>
            </a:graphic>
          </wp:anchor>
        </w:drawing>
      </w:r>
    </w:p>
    <w:p w:rsidR="007F45DB" w:rsidRDefault="007F45DB" w:rsidP="007F45DB"/>
    <w:p w:rsidR="007F45DB" w:rsidRDefault="007F45DB" w:rsidP="007F45DB"/>
    <w:p w:rsidR="007F45DB" w:rsidRDefault="007F45DB" w:rsidP="007F45DB"/>
    <w:p w:rsidR="007F45DB" w:rsidRDefault="007F45DB" w:rsidP="007F45DB"/>
    <w:p w:rsidR="007F45DB" w:rsidRDefault="007F45DB" w:rsidP="007F45DB"/>
    <w:p w:rsidR="007F45DB" w:rsidRDefault="007F45DB" w:rsidP="007F45DB"/>
    <w:p w:rsidR="007F45DB" w:rsidRDefault="007F45DB" w:rsidP="007F45DB"/>
    <w:p w:rsidR="007F45DB" w:rsidRDefault="007F45DB" w:rsidP="007F45DB"/>
    <w:p w:rsidR="007F45DB" w:rsidRDefault="007F45DB" w:rsidP="007F45DB"/>
    <w:p w:rsidR="007F45DB" w:rsidRDefault="007F45DB" w:rsidP="007F45DB"/>
    <w:p w:rsidR="007F45DB" w:rsidRDefault="007F45DB" w:rsidP="007F45DB"/>
    <w:p w:rsidR="007F45DB" w:rsidRPr="00AF34A6" w:rsidRDefault="007F45DB" w:rsidP="007F45DB"/>
    <w:p w:rsidR="00481C47" w:rsidRPr="00AF34A6" w:rsidRDefault="00481C47" w:rsidP="00B0176B">
      <w:pPr>
        <w:pStyle w:val="Titre3"/>
      </w:pPr>
      <w:bookmarkStart w:id="8" w:name="_Toc494988965"/>
      <w:r w:rsidRPr="00AF34A6">
        <w:t>Coudre.</w:t>
      </w:r>
      <w:bookmarkEnd w:id="8"/>
    </w:p>
    <w:p w:rsidR="00481C47" w:rsidRPr="00AF34A6" w:rsidRDefault="00653817" w:rsidP="007F45DB">
      <w:r>
        <w:rPr>
          <w:noProof/>
        </w:rPr>
        <w:pict>
          <v:shape id="_x0000_s1043" type="#_x0000_t32" style="position:absolute;margin-left:198.5pt;margin-top:9.6pt;width:19.5pt;height:.05pt;z-index:251668480" o:connectortype="straight">
            <v:stroke endarrow="block"/>
          </v:shape>
        </w:pict>
      </w:r>
      <w:r>
        <w:rPr>
          <w:noProof/>
        </w:rPr>
        <w:pict>
          <v:shape id="_x0000_s1042" type="#_x0000_t32" style="position:absolute;margin-left:42.75pt;margin-top:9.65pt;width:18.75pt;height:0;z-index:251667456" o:connectortype="straight">
            <v:stroke endarrow="block"/>
          </v:shape>
        </w:pict>
      </w:r>
      <w:r w:rsidR="00481C47" w:rsidRPr="00AF34A6">
        <w:t xml:space="preserve">Profil          Autres Opérations           </w:t>
      </w:r>
      <w:r w:rsidR="00481C47">
        <w:t xml:space="preserve">     </w:t>
      </w:r>
      <w:r w:rsidR="00481C47" w:rsidRPr="00AF34A6">
        <w:t>Coudre</w:t>
      </w:r>
    </w:p>
    <w:p w:rsidR="00481C47" w:rsidRDefault="00481C47" w:rsidP="00481C47">
      <w:pPr>
        <w:ind w:left="708" w:firstLine="708"/>
        <w:rPr>
          <w:szCs w:val="24"/>
        </w:rPr>
      </w:pPr>
      <w:r>
        <w:rPr>
          <w:noProof/>
          <w:szCs w:val="24"/>
        </w:rPr>
        <w:drawing>
          <wp:inline distT="0" distB="0" distL="0" distR="0">
            <wp:extent cx="4210050" cy="2913284"/>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13181" t="5867" r="18481" b="6633"/>
                    <a:stretch>
                      <a:fillRect/>
                    </a:stretch>
                  </pic:blipFill>
                  <pic:spPr bwMode="auto">
                    <a:xfrm>
                      <a:off x="0" y="0"/>
                      <a:ext cx="4210050" cy="2913284"/>
                    </a:xfrm>
                    <a:prstGeom prst="rect">
                      <a:avLst/>
                    </a:prstGeom>
                    <a:noFill/>
                    <a:ln w="9525">
                      <a:noFill/>
                      <a:miter lim="800000"/>
                      <a:headEnd/>
                      <a:tailEnd/>
                    </a:ln>
                  </pic:spPr>
                </pic:pic>
              </a:graphicData>
            </a:graphic>
          </wp:inline>
        </w:drawing>
      </w:r>
    </w:p>
    <w:p w:rsidR="00B0176B" w:rsidRDefault="00B0176B" w:rsidP="00481C47">
      <w:pPr>
        <w:ind w:left="708" w:firstLine="708"/>
        <w:rPr>
          <w:szCs w:val="24"/>
        </w:rPr>
      </w:pPr>
    </w:p>
    <w:p w:rsidR="00481C47" w:rsidRDefault="00481C47" w:rsidP="00B0176B">
      <w:r w:rsidRPr="00AF34A6">
        <w:t>Cliquer sur NON ASSOCIATIF</w:t>
      </w:r>
    </w:p>
    <w:p w:rsidR="00B0176B" w:rsidRPr="00AF34A6" w:rsidRDefault="00B0176B" w:rsidP="00B0176B">
      <w:r>
        <w:rPr>
          <w:noProof/>
        </w:rPr>
        <w:drawing>
          <wp:anchor distT="0" distB="0" distL="114300" distR="114300" simplePos="0" relativeHeight="251608064" behindDoc="0" locked="0" layoutInCell="1" allowOverlap="1">
            <wp:simplePos x="0" y="0"/>
            <wp:positionH relativeFrom="column">
              <wp:posOffset>916940</wp:posOffset>
            </wp:positionH>
            <wp:positionV relativeFrom="paragraph">
              <wp:posOffset>53975</wp:posOffset>
            </wp:positionV>
            <wp:extent cx="4305300" cy="2828925"/>
            <wp:effectExtent l="19050" t="0" r="0" b="0"/>
            <wp:wrapNone/>
            <wp:docPr id="39"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srcRect/>
                    <a:stretch>
                      <a:fillRect/>
                    </a:stretch>
                  </pic:blipFill>
                  <pic:spPr bwMode="auto">
                    <a:xfrm>
                      <a:off x="0" y="0"/>
                      <a:ext cx="4305300" cy="2828925"/>
                    </a:xfrm>
                    <a:prstGeom prst="rect">
                      <a:avLst/>
                    </a:prstGeom>
                    <a:noFill/>
                    <a:ln w="9525">
                      <a:noFill/>
                      <a:miter lim="800000"/>
                      <a:headEnd/>
                      <a:tailEnd/>
                    </a:ln>
                  </pic:spPr>
                </pic:pic>
              </a:graphicData>
            </a:graphic>
          </wp:anchor>
        </w:drawing>
      </w:r>
    </w:p>
    <w:p w:rsidR="00481C47" w:rsidRDefault="00481C47" w:rsidP="00481C47">
      <w:pPr>
        <w:ind w:left="708" w:firstLine="708"/>
        <w:rPr>
          <w:szCs w:val="24"/>
        </w:rPr>
      </w:pPr>
    </w:p>
    <w:p w:rsidR="007F45DB" w:rsidRDefault="007F45DB" w:rsidP="00481C47">
      <w:pPr>
        <w:ind w:left="708" w:firstLine="708"/>
        <w:rPr>
          <w:szCs w:val="24"/>
        </w:rPr>
      </w:pPr>
    </w:p>
    <w:p w:rsidR="007F45DB" w:rsidRDefault="007F45DB" w:rsidP="00481C47">
      <w:pPr>
        <w:ind w:left="708" w:firstLine="708"/>
        <w:rPr>
          <w:szCs w:val="24"/>
        </w:rPr>
      </w:pPr>
    </w:p>
    <w:p w:rsidR="007F45DB" w:rsidRDefault="007F45DB" w:rsidP="00481C47">
      <w:pPr>
        <w:ind w:left="708" w:firstLine="708"/>
        <w:rPr>
          <w:szCs w:val="24"/>
        </w:rPr>
      </w:pPr>
    </w:p>
    <w:p w:rsidR="007F45DB" w:rsidRDefault="007F45DB" w:rsidP="00481C47">
      <w:pPr>
        <w:ind w:left="708" w:firstLine="708"/>
        <w:rPr>
          <w:szCs w:val="24"/>
        </w:rPr>
      </w:pPr>
    </w:p>
    <w:p w:rsidR="007F45DB" w:rsidRDefault="007F45DB" w:rsidP="00481C47">
      <w:pPr>
        <w:ind w:left="708" w:firstLine="708"/>
        <w:rPr>
          <w:szCs w:val="24"/>
        </w:rPr>
      </w:pPr>
    </w:p>
    <w:p w:rsidR="007F45DB" w:rsidRPr="00AF34A6" w:rsidRDefault="007F45DB" w:rsidP="00481C47">
      <w:pPr>
        <w:ind w:left="708" w:firstLine="708"/>
        <w:rPr>
          <w:szCs w:val="24"/>
        </w:rPr>
      </w:pPr>
    </w:p>
    <w:p w:rsidR="00481C47" w:rsidRDefault="00481C47" w:rsidP="007F45DB"/>
    <w:p w:rsidR="00481C47" w:rsidRDefault="00481C47" w:rsidP="007F45DB"/>
    <w:p w:rsidR="00B0176B" w:rsidRDefault="00B0176B" w:rsidP="007F45DB"/>
    <w:p w:rsidR="00481C47" w:rsidRDefault="00481C47" w:rsidP="007F45DB"/>
    <w:p w:rsidR="00481C47" w:rsidRDefault="00481C47" w:rsidP="007F45DB"/>
    <w:p w:rsidR="00481C47" w:rsidRDefault="003B6D2F" w:rsidP="007F45DB">
      <w:r>
        <w:rPr>
          <w:noProof/>
        </w:rPr>
        <w:drawing>
          <wp:anchor distT="0" distB="0" distL="114300" distR="114300" simplePos="0" relativeHeight="251607040" behindDoc="0" locked="0" layoutInCell="1" allowOverlap="1">
            <wp:simplePos x="0" y="0"/>
            <wp:positionH relativeFrom="column">
              <wp:posOffset>3993515</wp:posOffset>
            </wp:positionH>
            <wp:positionV relativeFrom="paragraph">
              <wp:posOffset>171450</wp:posOffset>
            </wp:positionV>
            <wp:extent cx="1800225" cy="2228850"/>
            <wp:effectExtent l="19050" t="0" r="9525" b="0"/>
            <wp:wrapNone/>
            <wp:docPr id="3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1800225" cy="2228850"/>
                    </a:xfrm>
                    <a:prstGeom prst="rect">
                      <a:avLst/>
                    </a:prstGeom>
                    <a:noFill/>
                    <a:ln w="9525">
                      <a:noFill/>
                      <a:miter lim="800000"/>
                      <a:headEnd/>
                      <a:tailEnd/>
                    </a:ln>
                  </pic:spPr>
                </pic:pic>
              </a:graphicData>
            </a:graphic>
          </wp:anchor>
        </w:drawing>
      </w:r>
    </w:p>
    <w:p w:rsidR="00481C47" w:rsidRDefault="00481C47" w:rsidP="007F45DB"/>
    <w:p w:rsidR="00481C47" w:rsidRDefault="00481C47" w:rsidP="007F45DB"/>
    <w:p w:rsidR="00481C47" w:rsidRPr="00AF34A6" w:rsidRDefault="00481C47" w:rsidP="007F45DB">
      <w:r w:rsidRPr="00AF34A6">
        <w:t>Vérifier les sélections   Détruire les profils… puis OK</w:t>
      </w:r>
    </w:p>
    <w:p w:rsidR="00481C47" w:rsidRPr="00AF34A6" w:rsidRDefault="00481C47" w:rsidP="007F45DB"/>
    <w:p w:rsidR="00481C47" w:rsidRDefault="00481C47" w:rsidP="007F45DB"/>
    <w:p w:rsidR="00481C47" w:rsidRDefault="00481C47" w:rsidP="007F45DB"/>
    <w:p w:rsidR="00481C47" w:rsidRDefault="00481C47" w:rsidP="007F45DB"/>
    <w:p w:rsidR="00481C47" w:rsidRDefault="00481C47" w:rsidP="007F45DB"/>
    <w:p w:rsidR="007F45DB" w:rsidRDefault="007F45DB" w:rsidP="007F45DB"/>
    <w:p w:rsidR="007F45DB" w:rsidRDefault="007F45DB" w:rsidP="007F45DB"/>
    <w:p w:rsidR="007F45DB" w:rsidRDefault="007F45DB" w:rsidP="007F45DB"/>
    <w:p w:rsidR="007F45DB" w:rsidRDefault="007F45DB" w:rsidP="007F45DB"/>
    <w:p w:rsidR="00481C47" w:rsidRPr="00FC3509" w:rsidRDefault="00481C47" w:rsidP="007F45DB">
      <w:pPr>
        <w:rPr>
          <w:b/>
        </w:rPr>
      </w:pPr>
      <w:r w:rsidRPr="00AF34A6">
        <w:t xml:space="preserve">Sélectionner </w:t>
      </w:r>
      <w:r w:rsidRPr="00FC3509">
        <w:rPr>
          <w:b/>
        </w:rPr>
        <w:t>TOUS LES PROFILS</w:t>
      </w:r>
    </w:p>
    <w:p w:rsidR="007F45DB" w:rsidRDefault="007F45DB" w:rsidP="007F45DB"/>
    <w:p w:rsidR="00481C47" w:rsidRPr="00AF34A6" w:rsidRDefault="00481C47" w:rsidP="007F45DB">
      <w:r>
        <w:rPr>
          <w:noProof/>
        </w:rPr>
        <w:drawing>
          <wp:anchor distT="0" distB="0" distL="114300" distR="114300" simplePos="0" relativeHeight="251610112" behindDoc="0" locked="0" layoutInCell="1" allowOverlap="1">
            <wp:simplePos x="0" y="0"/>
            <wp:positionH relativeFrom="column">
              <wp:posOffset>1221740</wp:posOffset>
            </wp:positionH>
            <wp:positionV relativeFrom="paragraph">
              <wp:posOffset>60960</wp:posOffset>
            </wp:positionV>
            <wp:extent cx="3609975" cy="2676525"/>
            <wp:effectExtent l="19050" t="0" r="952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r="41222" b="39146"/>
                    <a:stretch>
                      <a:fillRect/>
                    </a:stretch>
                  </pic:blipFill>
                  <pic:spPr bwMode="auto">
                    <a:xfrm>
                      <a:off x="0" y="0"/>
                      <a:ext cx="3609975" cy="2676525"/>
                    </a:xfrm>
                    <a:prstGeom prst="rect">
                      <a:avLst/>
                    </a:prstGeom>
                    <a:noFill/>
                    <a:ln w="9525">
                      <a:noFill/>
                      <a:miter lim="800000"/>
                      <a:headEnd/>
                      <a:tailEnd/>
                    </a:ln>
                  </pic:spPr>
                </pic:pic>
              </a:graphicData>
            </a:graphic>
          </wp:anchor>
        </w:drawing>
      </w:r>
    </w:p>
    <w:p w:rsidR="00481C47" w:rsidRDefault="00481C47" w:rsidP="007F45DB"/>
    <w:p w:rsidR="007F45DB" w:rsidRDefault="007F45DB" w:rsidP="007F45DB"/>
    <w:p w:rsidR="007F45DB" w:rsidRDefault="007F45DB" w:rsidP="007F45DB"/>
    <w:p w:rsidR="007F45DB" w:rsidRDefault="007F45DB" w:rsidP="007F45DB"/>
    <w:p w:rsidR="007F45DB" w:rsidRDefault="007F45DB" w:rsidP="007F45DB"/>
    <w:p w:rsidR="007F45DB" w:rsidRDefault="007F45DB" w:rsidP="007F45DB"/>
    <w:p w:rsidR="007F45DB" w:rsidRDefault="007F45DB" w:rsidP="007F45DB"/>
    <w:p w:rsidR="007F45DB" w:rsidRDefault="007F45DB" w:rsidP="007F45DB"/>
    <w:p w:rsidR="007F45DB" w:rsidRDefault="007F45DB" w:rsidP="007F45DB"/>
    <w:p w:rsidR="007F45DB" w:rsidRDefault="007F45DB" w:rsidP="007F45DB"/>
    <w:p w:rsidR="007F45DB" w:rsidRDefault="007F45DB" w:rsidP="007F45DB"/>
    <w:p w:rsidR="007F45DB" w:rsidRDefault="007F45DB" w:rsidP="007F45DB"/>
    <w:p w:rsidR="007F45DB" w:rsidRDefault="007F45DB" w:rsidP="007F45DB"/>
    <w:p w:rsidR="00481C47" w:rsidRPr="00A6452A" w:rsidRDefault="00481C47" w:rsidP="007F45DB">
      <w:pPr>
        <w:rPr>
          <w:b/>
        </w:rPr>
      </w:pPr>
      <w:r w:rsidRPr="00A6452A">
        <w:rPr>
          <w:b/>
        </w:rPr>
        <w:t>Indiquer tolérance qui doit être ≠ 0 (0,1) puis OK</w:t>
      </w:r>
    </w:p>
    <w:p w:rsidR="00481C47" w:rsidRDefault="00481C47" w:rsidP="007F45DB">
      <w:pPr>
        <w:rPr>
          <w:szCs w:val="24"/>
        </w:rPr>
      </w:pPr>
    </w:p>
    <w:p w:rsidR="007F45DB" w:rsidRDefault="007F45DB" w:rsidP="007F45DB">
      <w:pPr>
        <w:rPr>
          <w:szCs w:val="24"/>
        </w:rPr>
      </w:pPr>
      <w:r>
        <w:rPr>
          <w:noProof/>
          <w:szCs w:val="24"/>
        </w:rPr>
        <w:drawing>
          <wp:anchor distT="0" distB="0" distL="114300" distR="114300" simplePos="0" relativeHeight="251611136" behindDoc="0" locked="0" layoutInCell="1" allowOverlap="1">
            <wp:simplePos x="0" y="0"/>
            <wp:positionH relativeFrom="column">
              <wp:posOffset>1774190</wp:posOffset>
            </wp:positionH>
            <wp:positionV relativeFrom="paragraph">
              <wp:posOffset>123190</wp:posOffset>
            </wp:positionV>
            <wp:extent cx="3419475" cy="2667000"/>
            <wp:effectExtent l="19050" t="0" r="952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r="48648" b="43390"/>
                    <a:stretch>
                      <a:fillRect/>
                    </a:stretch>
                  </pic:blipFill>
                  <pic:spPr bwMode="auto">
                    <a:xfrm>
                      <a:off x="0" y="0"/>
                      <a:ext cx="3419475" cy="2667000"/>
                    </a:xfrm>
                    <a:prstGeom prst="rect">
                      <a:avLst/>
                    </a:prstGeom>
                    <a:noFill/>
                    <a:ln w="9525">
                      <a:noFill/>
                      <a:miter lim="800000"/>
                      <a:headEnd/>
                      <a:tailEnd/>
                    </a:ln>
                  </pic:spPr>
                </pic:pic>
              </a:graphicData>
            </a:graphic>
          </wp:anchor>
        </w:drawing>
      </w:r>
    </w:p>
    <w:p w:rsidR="007F45DB" w:rsidRDefault="007F45DB" w:rsidP="007F45DB">
      <w:pPr>
        <w:rPr>
          <w:szCs w:val="24"/>
        </w:rPr>
      </w:pPr>
    </w:p>
    <w:p w:rsidR="007F45DB" w:rsidRDefault="007F45DB" w:rsidP="007F45DB">
      <w:pPr>
        <w:rPr>
          <w:szCs w:val="24"/>
        </w:rPr>
      </w:pPr>
    </w:p>
    <w:p w:rsidR="007F45DB" w:rsidRDefault="007F45DB" w:rsidP="007F45DB">
      <w:pPr>
        <w:rPr>
          <w:szCs w:val="24"/>
        </w:rPr>
      </w:pPr>
    </w:p>
    <w:p w:rsidR="007F45DB" w:rsidRDefault="007F45DB" w:rsidP="007F45DB">
      <w:pPr>
        <w:rPr>
          <w:szCs w:val="24"/>
        </w:rPr>
      </w:pPr>
    </w:p>
    <w:p w:rsidR="007F45DB" w:rsidRDefault="007F45DB" w:rsidP="007F45DB">
      <w:pPr>
        <w:rPr>
          <w:szCs w:val="24"/>
        </w:rPr>
      </w:pPr>
    </w:p>
    <w:p w:rsidR="007F45DB" w:rsidRDefault="007F45DB" w:rsidP="007F45DB">
      <w:pPr>
        <w:rPr>
          <w:szCs w:val="24"/>
        </w:rPr>
      </w:pPr>
    </w:p>
    <w:p w:rsidR="007F45DB" w:rsidRDefault="007F45DB" w:rsidP="007F45DB">
      <w:pPr>
        <w:rPr>
          <w:szCs w:val="24"/>
        </w:rPr>
      </w:pPr>
    </w:p>
    <w:p w:rsidR="007F45DB" w:rsidRDefault="007F45DB" w:rsidP="007F45DB">
      <w:pPr>
        <w:rPr>
          <w:szCs w:val="24"/>
        </w:rPr>
      </w:pPr>
    </w:p>
    <w:p w:rsidR="007F45DB" w:rsidRDefault="007F45DB" w:rsidP="007F45DB">
      <w:pPr>
        <w:rPr>
          <w:szCs w:val="24"/>
        </w:rPr>
      </w:pPr>
    </w:p>
    <w:p w:rsidR="007F45DB" w:rsidRDefault="007F45DB" w:rsidP="007F45DB">
      <w:pPr>
        <w:rPr>
          <w:szCs w:val="24"/>
        </w:rPr>
      </w:pPr>
    </w:p>
    <w:p w:rsidR="007F45DB" w:rsidRDefault="007F45DB" w:rsidP="007F45DB">
      <w:pPr>
        <w:rPr>
          <w:szCs w:val="24"/>
        </w:rPr>
      </w:pPr>
    </w:p>
    <w:p w:rsidR="007F45DB" w:rsidRPr="00AF34A6" w:rsidRDefault="007F45DB" w:rsidP="007F45DB">
      <w:pPr>
        <w:rPr>
          <w:szCs w:val="24"/>
        </w:rPr>
      </w:pPr>
    </w:p>
    <w:p w:rsidR="00481C47" w:rsidRDefault="00481C47" w:rsidP="007F45DB">
      <w:pPr>
        <w:rPr>
          <w:szCs w:val="24"/>
        </w:rPr>
      </w:pPr>
    </w:p>
    <w:p w:rsidR="007F45DB" w:rsidRDefault="007F45DB" w:rsidP="007F45DB">
      <w:pPr>
        <w:rPr>
          <w:szCs w:val="24"/>
        </w:rPr>
      </w:pPr>
    </w:p>
    <w:p w:rsidR="00481C47" w:rsidRDefault="00481C47" w:rsidP="007F45DB">
      <w:pPr>
        <w:rPr>
          <w:szCs w:val="24"/>
        </w:rPr>
      </w:pPr>
      <w:r w:rsidRPr="00AF34A6">
        <w:rPr>
          <w:szCs w:val="24"/>
        </w:rPr>
        <w:t>Dans la case en bas apparaît le nombre de profils fermés créés (théoriquement 1)</w:t>
      </w:r>
    </w:p>
    <w:p w:rsidR="00481C47" w:rsidRDefault="00481C47" w:rsidP="007F45DB">
      <w:pPr>
        <w:rPr>
          <w:szCs w:val="24"/>
        </w:rPr>
      </w:pPr>
      <w:r>
        <w:rPr>
          <w:szCs w:val="24"/>
        </w:rPr>
        <w:t>Appuyer sur la touche F2 afin de vérifier si les profils sont fermés en passant dessus avec le pointeur.</w:t>
      </w:r>
    </w:p>
    <w:p w:rsidR="007F45DB" w:rsidRDefault="007F45DB" w:rsidP="007F45DB">
      <w:pPr>
        <w:rPr>
          <w:szCs w:val="24"/>
        </w:rPr>
      </w:pPr>
    </w:p>
    <w:p w:rsidR="007F45DB" w:rsidRDefault="007F45DB" w:rsidP="007F45DB">
      <w:pPr>
        <w:rPr>
          <w:szCs w:val="24"/>
        </w:rPr>
      </w:pPr>
    </w:p>
    <w:p w:rsidR="00481C47" w:rsidRPr="00AF34A6" w:rsidRDefault="00481C47" w:rsidP="007F45DB">
      <w:pPr>
        <w:rPr>
          <w:szCs w:val="24"/>
        </w:rPr>
      </w:pPr>
      <w:r>
        <w:rPr>
          <w:szCs w:val="24"/>
        </w:rPr>
        <w:t>Maintenant votre dessin est prêt à être traité avec l’application de F.A.O. (sheetmetal).</w:t>
      </w:r>
    </w:p>
    <w:p w:rsidR="00481C47" w:rsidRPr="00EF25D6" w:rsidRDefault="00481C47" w:rsidP="00EF25D6">
      <w:pPr>
        <w:pStyle w:val="Titre1"/>
      </w:pPr>
      <w:bookmarkStart w:id="9" w:name="_Toc494988966"/>
      <w:r w:rsidRPr="00EF25D6">
        <w:lastRenderedPageBreak/>
        <w:t>IMPORTATION DES DESSINS (.TOP) DANS SHEET-METAL (.PCH)</w:t>
      </w:r>
      <w:bookmarkEnd w:id="9"/>
    </w:p>
    <w:p w:rsidR="00481C47" w:rsidRPr="00AF34A6" w:rsidRDefault="00481C47" w:rsidP="007F45DB">
      <w:r w:rsidRPr="00AF34A6">
        <w:t>Ouvrir un document  SheetMetal : Icône  Nouveau document sélectionner Sheet Metal</w:t>
      </w:r>
    </w:p>
    <w:p w:rsidR="00481C47" w:rsidRDefault="00481C47" w:rsidP="007F45DB">
      <w:pPr>
        <w:rPr>
          <w:noProof/>
        </w:rPr>
      </w:pPr>
      <w:r w:rsidRPr="00AF34A6">
        <w:rPr>
          <w:noProof/>
        </w:rPr>
        <w:t>Vérifier : Pas de modèle , Document de pièce et Unités mm puis  cliquer OK</w:t>
      </w:r>
    </w:p>
    <w:p w:rsidR="00FE4617" w:rsidRDefault="00FE4617" w:rsidP="007F45DB">
      <w:pPr>
        <w:rPr>
          <w:noProof/>
        </w:rPr>
      </w:pPr>
    </w:p>
    <w:p w:rsidR="00FE4617" w:rsidRDefault="00FE4617" w:rsidP="007F45DB">
      <w:pPr>
        <w:rPr>
          <w:noProof/>
        </w:rPr>
      </w:pPr>
    </w:p>
    <w:p w:rsidR="00481C47" w:rsidRPr="00AF34A6" w:rsidRDefault="00481C47" w:rsidP="007F45DB">
      <w:pPr>
        <w:rPr>
          <w:noProof/>
        </w:rPr>
      </w:pPr>
    </w:p>
    <w:p w:rsidR="00481C47" w:rsidRDefault="00481C47" w:rsidP="00481C47">
      <w:pPr>
        <w:jc w:val="center"/>
        <w:rPr>
          <w:szCs w:val="24"/>
        </w:rPr>
      </w:pPr>
      <w:r>
        <w:rPr>
          <w:noProof/>
          <w:szCs w:val="24"/>
        </w:rPr>
        <w:drawing>
          <wp:inline distT="0" distB="0" distL="0" distR="0">
            <wp:extent cx="4581525" cy="2238375"/>
            <wp:effectExtent l="1905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4581525" cy="2238375"/>
                    </a:xfrm>
                    <a:prstGeom prst="rect">
                      <a:avLst/>
                    </a:prstGeom>
                    <a:noFill/>
                    <a:ln w="9525">
                      <a:noFill/>
                      <a:miter lim="800000"/>
                      <a:headEnd/>
                      <a:tailEnd/>
                    </a:ln>
                  </pic:spPr>
                </pic:pic>
              </a:graphicData>
            </a:graphic>
          </wp:inline>
        </w:drawing>
      </w:r>
    </w:p>
    <w:p w:rsidR="00FE4617" w:rsidRDefault="00FE4617" w:rsidP="007F45DB"/>
    <w:p w:rsidR="00FE4617" w:rsidRDefault="00FE4617" w:rsidP="007F45DB"/>
    <w:p w:rsidR="00481C47" w:rsidRDefault="00481C47" w:rsidP="007F45DB">
      <w:r w:rsidRPr="00AF34A6">
        <w:t>La fenêtre suivante apparaît</w:t>
      </w:r>
    </w:p>
    <w:p w:rsidR="00FE4617" w:rsidRDefault="00FE4617" w:rsidP="007F45DB"/>
    <w:p w:rsidR="00FE4617" w:rsidRDefault="00FE4617" w:rsidP="007F45DB"/>
    <w:p w:rsidR="00FE4617" w:rsidRPr="00AF34A6" w:rsidRDefault="00FE4617" w:rsidP="007F45DB"/>
    <w:p w:rsidR="00481C47" w:rsidRPr="00AF34A6" w:rsidRDefault="00481C47" w:rsidP="00481C47">
      <w:pPr>
        <w:jc w:val="center"/>
        <w:rPr>
          <w:szCs w:val="24"/>
        </w:rPr>
      </w:pPr>
      <w:r>
        <w:rPr>
          <w:noProof/>
          <w:szCs w:val="24"/>
        </w:rPr>
        <w:drawing>
          <wp:inline distT="0" distB="0" distL="0" distR="0">
            <wp:extent cx="4467225" cy="3476625"/>
            <wp:effectExtent l="1905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4467225" cy="3476625"/>
                    </a:xfrm>
                    <a:prstGeom prst="rect">
                      <a:avLst/>
                    </a:prstGeom>
                    <a:noFill/>
                    <a:ln w="9525">
                      <a:noFill/>
                      <a:miter lim="800000"/>
                      <a:headEnd/>
                      <a:tailEnd/>
                    </a:ln>
                  </pic:spPr>
                </pic:pic>
              </a:graphicData>
            </a:graphic>
          </wp:inline>
        </w:drawing>
      </w:r>
    </w:p>
    <w:p w:rsidR="00FE4617" w:rsidRDefault="00FE4617" w:rsidP="007F45DB"/>
    <w:p w:rsidR="00FE4617" w:rsidRDefault="00FE4617" w:rsidP="007F45DB"/>
    <w:p w:rsidR="00FE4617" w:rsidRDefault="00FE4617" w:rsidP="007F45DB"/>
    <w:p w:rsidR="00FE4617" w:rsidRDefault="00FE4617" w:rsidP="007F45DB">
      <w:r>
        <w:rPr>
          <w:noProof/>
        </w:rPr>
        <w:lastRenderedPageBreak/>
        <w:drawing>
          <wp:anchor distT="0" distB="0" distL="114300" distR="114300" simplePos="0" relativeHeight="251642880" behindDoc="1" locked="0" layoutInCell="1" allowOverlap="1">
            <wp:simplePos x="0" y="0"/>
            <wp:positionH relativeFrom="column">
              <wp:posOffset>2469515</wp:posOffset>
            </wp:positionH>
            <wp:positionV relativeFrom="paragraph">
              <wp:posOffset>-19685</wp:posOffset>
            </wp:positionV>
            <wp:extent cx="3514725" cy="1323975"/>
            <wp:effectExtent l="19050" t="0" r="952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3514725" cy="1323975"/>
                    </a:xfrm>
                    <a:prstGeom prst="rect">
                      <a:avLst/>
                    </a:prstGeom>
                    <a:noFill/>
                    <a:ln w="9525">
                      <a:noFill/>
                      <a:miter lim="800000"/>
                      <a:headEnd/>
                      <a:tailEnd/>
                    </a:ln>
                  </pic:spPr>
                </pic:pic>
              </a:graphicData>
            </a:graphic>
          </wp:anchor>
        </w:drawing>
      </w:r>
      <w:r w:rsidR="00481C47" w:rsidRPr="00C94E4D">
        <w:t>Cliquer sur l’icône</w:t>
      </w:r>
    </w:p>
    <w:p w:rsidR="00481C47" w:rsidRPr="00C94E4D" w:rsidRDefault="00653817" w:rsidP="007F45DB">
      <w:r>
        <w:rPr>
          <w:rFonts w:cs="Calibri"/>
          <w:noProof/>
          <w:szCs w:val="24"/>
        </w:rPr>
        <w:pict>
          <v:shape id="_x0000_s1104" type="#_x0000_t32" style="position:absolute;margin-left:159.2pt;margin-top:5.1pt;width:69.75pt;height:18pt;z-index:251708416" o:connectortype="straight">
            <v:stroke endarrow="block"/>
          </v:shape>
        </w:pict>
      </w:r>
      <w:r w:rsidR="00481C47" w:rsidRPr="00C94E4D">
        <w:t xml:space="preserve"> « NOUVELLE PIECE » :</w:t>
      </w:r>
    </w:p>
    <w:p w:rsidR="00FE4617" w:rsidRDefault="00FE4617" w:rsidP="007F45DB">
      <w:pPr>
        <w:jc w:val="center"/>
        <w:rPr>
          <w:rFonts w:cs="Calibri"/>
          <w:b/>
        </w:rPr>
      </w:pPr>
    </w:p>
    <w:p w:rsidR="00FE4617" w:rsidRDefault="00FE4617" w:rsidP="007F45DB">
      <w:pPr>
        <w:jc w:val="center"/>
        <w:rPr>
          <w:rFonts w:cs="Calibri"/>
          <w:b/>
        </w:rPr>
      </w:pPr>
    </w:p>
    <w:p w:rsidR="00FE4617" w:rsidRDefault="00FE4617" w:rsidP="007F45DB">
      <w:pPr>
        <w:jc w:val="center"/>
        <w:rPr>
          <w:rFonts w:cs="Calibri"/>
          <w:b/>
        </w:rPr>
      </w:pPr>
    </w:p>
    <w:p w:rsidR="00FE4617" w:rsidRDefault="00FE4617" w:rsidP="007F45DB">
      <w:pPr>
        <w:jc w:val="center"/>
        <w:rPr>
          <w:rFonts w:cs="Calibri"/>
          <w:b/>
        </w:rPr>
      </w:pPr>
    </w:p>
    <w:p w:rsidR="007F45DB" w:rsidRDefault="007F45DB" w:rsidP="007F45DB">
      <w:pPr>
        <w:jc w:val="center"/>
        <w:rPr>
          <w:rFonts w:cs="Calibri"/>
          <w:b/>
          <w:highlight w:val="green"/>
        </w:rPr>
      </w:pPr>
    </w:p>
    <w:p w:rsidR="00481C47" w:rsidRPr="007F45DB" w:rsidRDefault="00481C47" w:rsidP="007F45DB">
      <w:pPr>
        <w:jc w:val="center"/>
        <w:rPr>
          <w:b/>
        </w:rPr>
      </w:pPr>
      <w:r w:rsidRPr="008F1A54">
        <w:rPr>
          <w:rFonts w:cs="Calibri"/>
          <w:b/>
          <w:highlight w:val="yellow"/>
        </w:rPr>
        <w:t xml:space="preserve">- </w:t>
      </w:r>
      <w:r w:rsidRPr="008F1A54">
        <w:rPr>
          <w:b/>
          <w:highlight w:val="yellow"/>
        </w:rPr>
        <w:t>Si le document .top est ouvert :</w:t>
      </w:r>
    </w:p>
    <w:p w:rsidR="00481C47" w:rsidRDefault="00481C47" w:rsidP="007F45DB">
      <w:r w:rsidRPr="00A6452A">
        <w:t>Retourner sur le document .top et cliquer sur un élément (contour, cercle,…) de la pièce :</w:t>
      </w:r>
    </w:p>
    <w:p w:rsidR="00481C47" w:rsidRPr="00A6452A" w:rsidRDefault="00FE4617" w:rsidP="007F45DB">
      <w:r>
        <w:rPr>
          <w:rFonts w:cs="Calibri"/>
          <w:noProof/>
          <w:szCs w:val="24"/>
        </w:rPr>
        <w:drawing>
          <wp:anchor distT="0" distB="0" distL="114300" distR="114300" simplePos="0" relativeHeight="251643904" behindDoc="1" locked="0" layoutInCell="1" allowOverlap="1">
            <wp:simplePos x="0" y="0"/>
            <wp:positionH relativeFrom="column">
              <wp:posOffset>1164590</wp:posOffset>
            </wp:positionH>
            <wp:positionV relativeFrom="paragraph">
              <wp:posOffset>2540</wp:posOffset>
            </wp:positionV>
            <wp:extent cx="3952875" cy="2000250"/>
            <wp:effectExtent l="19050" t="0" r="9525" b="0"/>
            <wp:wrapNone/>
            <wp:docPr id="5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b="28354"/>
                    <a:stretch>
                      <a:fillRect/>
                    </a:stretch>
                  </pic:blipFill>
                  <pic:spPr bwMode="auto">
                    <a:xfrm>
                      <a:off x="0" y="0"/>
                      <a:ext cx="3952875" cy="2000250"/>
                    </a:xfrm>
                    <a:prstGeom prst="rect">
                      <a:avLst/>
                    </a:prstGeom>
                    <a:noFill/>
                    <a:ln w="9525">
                      <a:noFill/>
                      <a:miter lim="800000"/>
                      <a:headEnd/>
                      <a:tailEnd/>
                    </a:ln>
                  </pic:spPr>
                </pic:pic>
              </a:graphicData>
            </a:graphic>
          </wp:anchor>
        </w:drawing>
      </w:r>
    </w:p>
    <w:p w:rsidR="00481C47" w:rsidRDefault="00481C47" w:rsidP="00481C47">
      <w:pPr>
        <w:jc w:val="center"/>
        <w:rPr>
          <w:rFonts w:cs="Calibri"/>
          <w:szCs w:val="24"/>
        </w:rPr>
      </w:pPr>
    </w:p>
    <w:p w:rsidR="00FE4617" w:rsidRDefault="00FE4617" w:rsidP="007F45DB"/>
    <w:p w:rsidR="00FE4617" w:rsidRDefault="00FE4617" w:rsidP="007F45DB"/>
    <w:p w:rsidR="00FE4617" w:rsidRDefault="00FE4617" w:rsidP="007F45DB"/>
    <w:p w:rsidR="00FE4617" w:rsidRDefault="00FE4617" w:rsidP="007F45DB"/>
    <w:p w:rsidR="00FE4617" w:rsidRDefault="00FE4617" w:rsidP="007F45DB"/>
    <w:p w:rsidR="00FE4617" w:rsidRDefault="00FE4617" w:rsidP="007F45DB"/>
    <w:p w:rsidR="00FE4617" w:rsidRDefault="00FE4617" w:rsidP="007F45DB"/>
    <w:p w:rsidR="00FE4617" w:rsidRDefault="00FE4617" w:rsidP="007F45DB"/>
    <w:p w:rsidR="00481C47" w:rsidRDefault="00481C47" w:rsidP="007F45DB">
      <w:r>
        <w:t>Cliquer sur « PAS DE TRANSFORMATION » :</w:t>
      </w:r>
    </w:p>
    <w:p w:rsidR="00481C47" w:rsidRDefault="00481C47" w:rsidP="00481C47">
      <w:pPr>
        <w:rPr>
          <w:rFonts w:cs="Calibri"/>
          <w:szCs w:val="24"/>
        </w:rPr>
      </w:pPr>
      <w:r>
        <w:rPr>
          <w:rFonts w:cs="Calibri"/>
          <w:noProof/>
          <w:szCs w:val="24"/>
        </w:rPr>
        <w:drawing>
          <wp:inline distT="0" distB="0" distL="0" distR="0">
            <wp:extent cx="6162675" cy="142875"/>
            <wp:effectExtent l="1905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6162675" cy="142875"/>
                    </a:xfrm>
                    <a:prstGeom prst="rect">
                      <a:avLst/>
                    </a:prstGeom>
                    <a:noFill/>
                    <a:ln w="9525">
                      <a:noFill/>
                      <a:miter lim="800000"/>
                      <a:headEnd/>
                      <a:tailEnd/>
                    </a:ln>
                  </pic:spPr>
                </pic:pic>
              </a:graphicData>
            </a:graphic>
          </wp:inline>
        </w:drawing>
      </w:r>
    </w:p>
    <w:p w:rsidR="00481C47" w:rsidRPr="00C94E4D" w:rsidRDefault="00481C47" w:rsidP="007F45DB">
      <w:r w:rsidRPr="00C94E4D">
        <w:t xml:space="preserve">Une fenêtre s’ouvre, cette fenêtre s’appelle la fenêtre </w:t>
      </w:r>
      <w:r w:rsidRPr="00C94E4D">
        <w:rPr>
          <w:rFonts w:ascii="Calibri,Bold" w:hAnsi="Calibri,Bold" w:cs="Calibri,Bold"/>
          <w:bCs/>
        </w:rPr>
        <w:t>DES PARAMETRES GENERAUX</w:t>
      </w:r>
      <w:r w:rsidRPr="00C94E4D">
        <w:t>.</w:t>
      </w:r>
    </w:p>
    <w:p w:rsidR="00481C47" w:rsidRDefault="00481C47" w:rsidP="007F45DB">
      <w:pPr>
        <w:rPr>
          <w:rFonts w:cs="Calibri"/>
        </w:rPr>
      </w:pPr>
      <w:r w:rsidRPr="00C94E4D">
        <w:t>Choisir la machine, la matière, l’épaisseur, le gaz de coupe (pour une machine de découpe).</w:t>
      </w:r>
    </w:p>
    <w:p w:rsidR="00481C47" w:rsidRDefault="00481C47" w:rsidP="00481C47">
      <w:pPr>
        <w:jc w:val="center"/>
        <w:rPr>
          <w:rFonts w:cs="Calibri"/>
          <w:szCs w:val="24"/>
        </w:rPr>
      </w:pPr>
      <w:r>
        <w:rPr>
          <w:noProof/>
          <w:szCs w:val="24"/>
        </w:rPr>
        <w:drawing>
          <wp:inline distT="0" distB="0" distL="0" distR="0">
            <wp:extent cx="4324350" cy="3019747"/>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4324350" cy="3019747"/>
                    </a:xfrm>
                    <a:prstGeom prst="rect">
                      <a:avLst/>
                    </a:prstGeom>
                    <a:noFill/>
                    <a:ln w="9525">
                      <a:noFill/>
                      <a:miter lim="800000"/>
                      <a:headEnd/>
                      <a:tailEnd/>
                    </a:ln>
                  </pic:spPr>
                </pic:pic>
              </a:graphicData>
            </a:graphic>
          </wp:inline>
        </w:drawing>
      </w:r>
    </w:p>
    <w:p w:rsidR="00FE4617" w:rsidRDefault="00FE4617" w:rsidP="007F45DB"/>
    <w:p w:rsidR="00481C47" w:rsidRDefault="00481C47" w:rsidP="007F45DB">
      <w:r>
        <w:t>Valider en cliquant sur « OK ».</w:t>
      </w:r>
    </w:p>
    <w:p w:rsidR="00481C47" w:rsidRDefault="00481C47" w:rsidP="007F45DB">
      <w:r>
        <w:t>La pièce est importée, le document est prêt à être affecté.</w:t>
      </w:r>
    </w:p>
    <w:p w:rsidR="00481C47" w:rsidRPr="007F45DB" w:rsidRDefault="00481C47" w:rsidP="007F45DB">
      <w:pPr>
        <w:jc w:val="center"/>
        <w:rPr>
          <w:b/>
        </w:rPr>
      </w:pPr>
      <w:r w:rsidRPr="008F1A54">
        <w:rPr>
          <w:rFonts w:cs="Calibri"/>
          <w:highlight w:val="yellow"/>
        </w:rPr>
        <w:br w:type="page"/>
      </w:r>
      <w:r w:rsidRPr="008F1A54">
        <w:rPr>
          <w:rFonts w:cs="Calibri"/>
          <w:b/>
          <w:highlight w:val="yellow"/>
        </w:rPr>
        <w:lastRenderedPageBreak/>
        <w:t xml:space="preserve">- </w:t>
      </w:r>
      <w:r w:rsidRPr="008F1A54">
        <w:rPr>
          <w:b/>
          <w:highlight w:val="yellow"/>
        </w:rPr>
        <w:t>Si le document .top n’est pas ouvert :</w:t>
      </w:r>
    </w:p>
    <w:p w:rsidR="00481C47" w:rsidRDefault="00481C47" w:rsidP="007F45DB"/>
    <w:p w:rsidR="00481C47" w:rsidRDefault="00481C47" w:rsidP="007F45DB">
      <w:r w:rsidRPr="00C94E4D">
        <w:t>Cliquer sur « PARCOURIR » :</w:t>
      </w:r>
    </w:p>
    <w:p w:rsidR="00481C47" w:rsidRDefault="00481C47" w:rsidP="00481C47">
      <w:pPr>
        <w:pStyle w:val="Sansinterligne"/>
        <w:jc w:val="center"/>
        <w:rPr>
          <w:rFonts w:cs="Calibri"/>
          <w:lang w:eastAsia="fr-FR"/>
        </w:rPr>
      </w:pPr>
      <w:r>
        <w:rPr>
          <w:rFonts w:cs="Calibri"/>
          <w:noProof/>
          <w:lang w:eastAsia="fr-FR"/>
        </w:rPr>
        <w:drawing>
          <wp:inline distT="0" distB="0" distL="0" distR="0">
            <wp:extent cx="4105275" cy="1352550"/>
            <wp:effectExtent l="1905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4105275" cy="1352550"/>
                    </a:xfrm>
                    <a:prstGeom prst="rect">
                      <a:avLst/>
                    </a:prstGeom>
                    <a:noFill/>
                    <a:ln w="9525">
                      <a:noFill/>
                      <a:miter lim="800000"/>
                      <a:headEnd/>
                      <a:tailEnd/>
                    </a:ln>
                  </pic:spPr>
                </pic:pic>
              </a:graphicData>
            </a:graphic>
          </wp:inline>
        </w:drawing>
      </w:r>
    </w:p>
    <w:p w:rsidR="00481C47" w:rsidRPr="00C94E4D" w:rsidRDefault="00481C47" w:rsidP="007F45DB"/>
    <w:p w:rsidR="00481C47" w:rsidRDefault="00481C47" w:rsidP="007F45DB">
      <w:r w:rsidRPr="00C94E4D">
        <w:t>Double cliquer sur le document .top dans l’explorateur Windows.</w:t>
      </w:r>
    </w:p>
    <w:p w:rsidR="00481C47" w:rsidRDefault="00481C47" w:rsidP="007F45DB"/>
    <w:p w:rsidR="00481C47" w:rsidRPr="00C94E4D" w:rsidRDefault="00481C47" w:rsidP="007F45DB"/>
    <w:p w:rsidR="00481C47" w:rsidRDefault="00481C47" w:rsidP="007F45DB">
      <w:r w:rsidRPr="00C94E4D">
        <w:t>Cliquer sur « PAS DE TRANSFORMATION » :</w:t>
      </w:r>
    </w:p>
    <w:p w:rsidR="00481C47" w:rsidRDefault="00481C47" w:rsidP="007F45DB"/>
    <w:p w:rsidR="00481C47" w:rsidRDefault="00481C47" w:rsidP="007F45DB">
      <w:r>
        <w:rPr>
          <w:noProof/>
        </w:rPr>
        <w:drawing>
          <wp:inline distT="0" distB="0" distL="0" distR="0">
            <wp:extent cx="6638925" cy="161925"/>
            <wp:effectExtent l="1905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6638925" cy="161925"/>
                    </a:xfrm>
                    <a:prstGeom prst="rect">
                      <a:avLst/>
                    </a:prstGeom>
                    <a:noFill/>
                    <a:ln w="9525">
                      <a:noFill/>
                      <a:miter lim="800000"/>
                      <a:headEnd/>
                      <a:tailEnd/>
                    </a:ln>
                  </pic:spPr>
                </pic:pic>
              </a:graphicData>
            </a:graphic>
          </wp:inline>
        </w:drawing>
      </w:r>
    </w:p>
    <w:p w:rsidR="00481C47" w:rsidRPr="00C94E4D" w:rsidRDefault="00481C47" w:rsidP="007F45DB"/>
    <w:p w:rsidR="00481C47" w:rsidRDefault="00481C47" w:rsidP="007F45DB">
      <w:r w:rsidRPr="00C94E4D">
        <w:t>Une fenêtre s’ouvre, cette fenêtre s’appelle la fenêtre DES PARAMETRES GENERAUX.</w:t>
      </w:r>
    </w:p>
    <w:p w:rsidR="00481C47" w:rsidRDefault="008F1A54" w:rsidP="007F45DB">
      <w:r>
        <w:rPr>
          <w:noProof/>
        </w:rPr>
        <w:pict>
          <v:shape id="_x0000_s1106" type="#_x0000_t32" style="position:absolute;margin-left:201.65pt;margin-top:14.7pt;width:51.35pt;height:38.85pt;z-index:251709440" o:connectortype="straight">
            <v:stroke endarrow="block"/>
          </v:shape>
        </w:pict>
      </w:r>
      <w:r w:rsidR="00481C47" w:rsidRPr="00C94E4D">
        <w:t>Choisir la machine, la matière, l’épaisseur, le gaz de coupe (pour une machine de découpe).</w:t>
      </w:r>
    </w:p>
    <w:p w:rsidR="00481C47" w:rsidRPr="00C94E4D" w:rsidRDefault="00481C47" w:rsidP="007F45DB"/>
    <w:p w:rsidR="00481C47" w:rsidRDefault="00481C47" w:rsidP="00481C47">
      <w:pPr>
        <w:jc w:val="center"/>
        <w:rPr>
          <w:szCs w:val="24"/>
        </w:rPr>
      </w:pPr>
      <w:r>
        <w:rPr>
          <w:noProof/>
          <w:szCs w:val="24"/>
        </w:rPr>
        <w:drawing>
          <wp:inline distT="0" distB="0" distL="0" distR="0">
            <wp:extent cx="4514850" cy="3152775"/>
            <wp:effectExtent l="1905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4514850" cy="3152775"/>
                    </a:xfrm>
                    <a:prstGeom prst="rect">
                      <a:avLst/>
                    </a:prstGeom>
                    <a:noFill/>
                    <a:ln w="9525">
                      <a:noFill/>
                      <a:miter lim="800000"/>
                      <a:headEnd/>
                      <a:tailEnd/>
                    </a:ln>
                  </pic:spPr>
                </pic:pic>
              </a:graphicData>
            </a:graphic>
          </wp:inline>
        </w:drawing>
      </w:r>
    </w:p>
    <w:p w:rsidR="00481C47" w:rsidRDefault="00481C47" w:rsidP="00481C47">
      <w:pPr>
        <w:jc w:val="center"/>
        <w:rPr>
          <w:szCs w:val="24"/>
        </w:rPr>
      </w:pPr>
    </w:p>
    <w:p w:rsidR="00481C47" w:rsidRDefault="00481C47" w:rsidP="00481C47">
      <w:pPr>
        <w:autoSpaceDE w:val="0"/>
        <w:autoSpaceDN w:val="0"/>
        <w:adjustRightInd w:val="0"/>
        <w:rPr>
          <w:rFonts w:cs="Calibri"/>
          <w:szCs w:val="24"/>
        </w:rPr>
      </w:pPr>
      <w:r>
        <w:rPr>
          <w:rFonts w:cs="Calibri"/>
          <w:szCs w:val="24"/>
        </w:rPr>
        <w:t>Valider en cliquant sur « OK ».</w:t>
      </w:r>
    </w:p>
    <w:p w:rsidR="00481C47" w:rsidRDefault="00481C47" w:rsidP="00481C47">
      <w:pPr>
        <w:rPr>
          <w:rFonts w:cs="Calibri"/>
          <w:szCs w:val="24"/>
        </w:rPr>
      </w:pPr>
      <w:r>
        <w:rPr>
          <w:rFonts w:cs="Calibri"/>
          <w:szCs w:val="24"/>
        </w:rPr>
        <w:t>La pièce est importée, le document est prêt à être affecté.</w:t>
      </w:r>
    </w:p>
    <w:p w:rsidR="00B0176B" w:rsidRDefault="00481C47" w:rsidP="00481C47">
      <w:pPr>
        <w:pStyle w:val="Titre1"/>
      </w:pPr>
      <w:r>
        <w:br w:type="page"/>
      </w:r>
    </w:p>
    <w:p w:rsidR="00B0176B" w:rsidRPr="00EF25D6" w:rsidRDefault="00B0176B" w:rsidP="00EF25D6">
      <w:pPr>
        <w:pStyle w:val="Titre1"/>
      </w:pPr>
      <w:bookmarkStart w:id="10" w:name="_Toc494988967"/>
      <w:r w:rsidRPr="00EF25D6">
        <w:lastRenderedPageBreak/>
        <w:t>PLASMA</w:t>
      </w:r>
      <w:bookmarkEnd w:id="10"/>
    </w:p>
    <w:p w:rsidR="00481C47" w:rsidRPr="00DE5D3A" w:rsidRDefault="00481C47" w:rsidP="00FE4617">
      <w:pPr>
        <w:pStyle w:val="Titre3"/>
        <w:numPr>
          <w:ilvl w:val="0"/>
          <w:numId w:val="16"/>
        </w:numPr>
        <w:tabs>
          <w:tab w:val="clear" w:pos="2844"/>
          <w:tab w:val="num" w:pos="2977"/>
        </w:tabs>
        <w:ind w:left="993"/>
      </w:pPr>
      <w:bookmarkStart w:id="11" w:name="_Toc494988968"/>
      <w:r w:rsidRPr="00DE5D3A">
        <w:t>A</w:t>
      </w:r>
      <w:r w:rsidR="00B0176B">
        <w:t>ffectation des découpes et des trajectoires</w:t>
      </w:r>
      <w:bookmarkEnd w:id="11"/>
    </w:p>
    <w:p w:rsidR="00481C47" w:rsidRPr="00AF34A6" w:rsidRDefault="00481C47" w:rsidP="00481C47">
      <w:pPr>
        <w:ind w:firstLine="708"/>
        <w:rPr>
          <w:szCs w:val="24"/>
        </w:rPr>
      </w:pPr>
      <w:r w:rsidRPr="00AF34A6">
        <w:rPr>
          <w:szCs w:val="24"/>
        </w:rPr>
        <w:t xml:space="preserve">Sélectionner  l’icône vertical Découpe </w:t>
      </w:r>
    </w:p>
    <w:p w:rsidR="00481C47" w:rsidRPr="00AF34A6" w:rsidRDefault="00481C47" w:rsidP="00481C47">
      <w:pPr>
        <w:jc w:val="center"/>
        <w:rPr>
          <w:szCs w:val="24"/>
        </w:rPr>
      </w:pPr>
      <w:r>
        <w:rPr>
          <w:noProof/>
          <w:szCs w:val="24"/>
        </w:rPr>
        <w:drawing>
          <wp:inline distT="0" distB="0" distL="0" distR="0">
            <wp:extent cx="4429125" cy="3228975"/>
            <wp:effectExtent l="1905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r="30823" b="35225"/>
                    <a:stretch>
                      <a:fillRect/>
                    </a:stretch>
                  </pic:blipFill>
                  <pic:spPr bwMode="auto">
                    <a:xfrm>
                      <a:off x="0" y="0"/>
                      <a:ext cx="4429125" cy="3228975"/>
                    </a:xfrm>
                    <a:prstGeom prst="rect">
                      <a:avLst/>
                    </a:prstGeom>
                    <a:noFill/>
                    <a:ln w="9525">
                      <a:noFill/>
                      <a:miter lim="800000"/>
                      <a:headEnd/>
                      <a:tailEnd/>
                    </a:ln>
                  </pic:spPr>
                </pic:pic>
              </a:graphicData>
            </a:graphic>
          </wp:inline>
        </w:drawing>
      </w:r>
    </w:p>
    <w:p w:rsidR="00481C47" w:rsidRDefault="00481C47" w:rsidP="00481C47">
      <w:pPr>
        <w:jc w:val="center"/>
        <w:rPr>
          <w:szCs w:val="24"/>
        </w:rPr>
      </w:pPr>
    </w:p>
    <w:p w:rsidR="00481C47" w:rsidRPr="00AF34A6" w:rsidRDefault="00481C47" w:rsidP="00481C47">
      <w:pPr>
        <w:jc w:val="center"/>
        <w:rPr>
          <w:szCs w:val="24"/>
        </w:rPr>
      </w:pPr>
    </w:p>
    <w:p w:rsidR="00481C47" w:rsidRDefault="00481C47" w:rsidP="00481C47">
      <w:pPr>
        <w:ind w:firstLine="708"/>
        <w:rPr>
          <w:szCs w:val="24"/>
        </w:rPr>
      </w:pPr>
      <w:r w:rsidRPr="00AF34A6">
        <w:rPr>
          <w:szCs w:val="24"/>
        </w:rPr>
        <w:t xml:space="preserve">Cliquer sur </w:t>
      </w:r>
      <w:r w:rsidR="008F1A54">
        <w:rPr>
          <w:bdr w:val="single" w:sz="4" w:space="0" w:color="auto"/>
        </w:rPr>
        <w:t>Détourages  et liaisons automatiques</w:t>
      </w:r>
      <w:r w:rsidR="008F1A54" w:rsidRPr="00AF34A6">
        <w:t xml:space="preserve"> </w:t>
      </w:r>
      <w:r w:rsidRPr="00AF34A6">
        <w:rPr>
          <w:szCs w:val="24"/>
        </w:rPr>
        <w:t>( icones horizontaux)</w:t>
      </w:r>
    </w:p>
    <w:p w:rsidR="00FE4617" w:rsidRPr="00AF34A6" w:rsidRDefault="00FE4617" w:rsidP="00481C47">
      <w:pPr>
        <w:ind w:firstLine="708"/>
        <w:rPr>
          <w:szCs w:val="24"/>
        </w:rPr>
      </w:pPr>
    </w:p>
    <w:p w:rsidR="00481C47" w:rsidRPr="00AF34A6" w:rsidRDefault="00481C47" w:rsidP="00481C47">
      <w:pPr>
        <w:jc w:val="center"/>
        <w:rPr>
          <w:szCs w:val="24"/>
        </w:rPr>
      </w:pPr>
      <w:r>
        <w:rPr>
          <w:noProof/>
          <w:szCs w:val="24"/>
        </w:rPr>
        <w:drawing>
          <wp:inline distT="0" distB="0" distL="0" distR="0">
            <wp:extent cx="4953000" cy="2886075"/>
            <wp:effectExtent l="1905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r="36517" b="52579"/>
                    <a:stretch>
                      <a:fillRect/>
                    </a:stretch>
                  </pic:blipFill>
                  <pic:spPr bwMode="auto">
                    <a:xfrm>
                      <a:off x="0" y="0"/>
                      <a:ext cx="4953000" cy="2886075"/>
                    </a:xfrm>
                    <a:prstGeom prst="rect">
                      <a:avLst/>
                    </a:prstGeom>
                    <a:noFill/>
                    <a:ln w="9525">
                      <a:noFill/>
                      <a:miter lim="800000"/>
                      <a:headEnd/>
                      <a:tailEnd/>
                    </a:ln>
                  </pic:spPr>
                </pic:pic>
              </a:graphicData>
            </a:graphic>
          </wp:inline>
        </w:drawing>
      </w:r>
    </w:p>
    <w:p w:rsidR="00481C47" w:rsidRDefault="00481C47" w:rsidP="00481C47">
      <w:pPr>
        <w:rPr>
          <w:szCs w:val="24"/>
        </w:rPr>
      </w:pPr>
    </w:p>
    <w:p w:rsidR="00481C47" w:rsidRDefault="00481C47" w:rsidP="00481C47">
      <w:pPr>
        <w:rPr>
          <w:szCs w:val="24"/>
        </w:rPr>
      </w:pPr>
    </w:p>
    <w:p w:rsidR="00481C47" w:rsidRPr="00AF34A6" w:rsidRDefault="00481C47" w:rsidP="00B0176B">
      <w:r w:rsidRPr="00AF34A6">
        <w:t xml:space="preserve">Sélectionner </w:t>
      </w:r>
      <w:r w:rsidRPr="00AF34A6">
        <w:rPr>
          <w:bdr w:val="single" w:sz="4" w:space="0" w:color="auto"/>
        </w:rPr>
        <w:t>CONFIGURATION E/S</w:t>
      </w:r>
      <w:r w:rsidRPr="00AF34A6">
        <w:t xml:space="preserve"> ( amorçages), </w:t>
      </w:r>
      <w:r w:rsidRPr="00AF34A6">
        <w:rPr>
          <w:bdr w:val="single" w:sz="4" w:space="0" w:color="auto"/>
        </w:rPr>
        <w:t xml:space="preserve">MICRO ATTACHES   </w:t>
      </w:r>
      <w:r w:rsidRPr="00AF34A6">
        <w:t xml:space="preserve">et modifier si nécessaire </w:t>
      </w:r>
    </w:p>
    <w:p w:rsidR="00481C47" w:rsidRDefault="00481C47" w:rsidP="00481C47">
      <w:pPr>
        <w:jc w:val="center"/>
        <w:rPr>
          <w:szCs w:val="24"/>
        </w:rPr>
      </w:pPr>
      <w:r>
        <w:rPr>
          <w:noProof/>
          <w:szCs w:val="24"/>
        </w:rPr>
        <w:lastRenderedPageBreak/>
        <w:drawing>
          <wp:inline distT="0" distB="0" distL="0" distR="0">
            <wp:extent cx="4057650" cy="3514725"/>
            <wp:effectExtent l="1905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r="30812" b="23172"/>
                    <a:stretch>
                      <a:fillRect/>
                    </a:stretch>
                  </pic:blipFill>
                  <pic:spPr bwMode="auto">
                    <a:xfrm>
                      <a:off x="0" y="0"/>
                      <a:ext cx="4057650" cy="3514725"/>
                    </a:xfrm>
                    <a:prstGeom prst="rect">
                      <a:avLst/>
                    </a:prstGeom>
                    <a:noFill/>
                    <a:ln w="9525">
                      <a:noFill/>
                      <a:miter lim="800000"/>
                      <a:headEnd/>
                      <a:tailEnd/>
                    </a:ln>
                  </pic:spPr>
                </pic:pic>
              </a:graphicData>
            </a:graphic>
          </wp:inline>
        </w:drawing>
      </w:r>
    </w:p>
    <w:p w:rsidR="00B0176B" w:rsidRPr="00AF34A6" w:rsidRDefault="00B0176B" w:rsidP="00481C47">
      <w:pPr>
        <w:jc w:val="center"/>
        <w:rPr>
          <w:szCs w:val="24"/>
        </w:rPr>
      </w:pPr>
    </w:p>
    <w:p w:rsidR="00481C47" w:rsidRDefault="00481C47" w:rsidP="00481C47">
      <w:pPr>
        <w:ind w:firstLine="708"/>
        <w:rPr>
          <w:szCs w:val="24"/>
        </w:rPr>
      </w:pPr>
      <w:r w:rsidRPr="00AF34A6">
        <w:rPr>
          <w:szCs w:val="24"/>
        </w:rPr>
        <w:t>Cliquer sur OK</w:t>
      </w:r>
    </w:p>
    <w:p w:rsidR="00B0176B" w:rsidRPr="00AF34A6" w:rsidRDefault="00B0176B" w:rsidP="00481C47">
      <w:pPr>
        <w:ind w:firstLine="708"/>
        <w:rPr>
          <w:szCs w:val="24"/>
        </w:rPr>
      </w:pPr>
    </w:p>
    <w:p w:rsidR="00481C47" w:rsidRPr="00AF34A6" w:rsidRDefault="00481C47" w:rsidP="00481C47">
      <w:pPr>
        <w:jc w:val="center"/>
        <w:rPr>
          <w:szCs w:val="24"/>
        </w:rPr>
      </w:pPr>
      <w:r>
        <w:rPr>
          <w:noProof/>
          <w:szCs w:val="24"/>
        </w:rPr>
        <w:drawing>
          <wp:inline distT="0" distB="0" distL="0" distR="0">
            <wp:extent cx="4695825" cy="3171825"/>
            <wp:effectExtent l="1905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b="13011"/>
                    <a:stretch>
                      <a:fillRect/>
                    </a:stretch>
                  </pic:blipFill>
                  <pic:spPr bwMode="auto">
                    <a:xfrm>
                      <a:off x="0" y="0"/>
                      <a:ext cx="4695825" cy="3171825"/>
                    </a:xfrm>
                    <a:prstGeom prst="rect">
                      <a:avLst/>
                    </a:prstGeom>
                    <a:noFill/>
                    <a:ln w="9525">
                      <a:noFill/>
                      <a:miter lim="800000"/>
                      <a:headEnd/>
                      <a:tailEnd/>
                    </a:ln>
                  </pic:spPr>
                </pic:pic>
              </a:graphicData>
            </a:graphic>
          </wp:inline>
        </w:drawing>
      </w:r>
    </w:p>
    <w:p w:rsidR="00481C47" w:rsidRDefault="00481C47" w:rsidP="00481C47">
      <w:pPr>
        <w:ind w:firstLine="708"/>
        <w:rPr>
          <w:b/>
          <w:szCs w:val="24"/>
        </w:rPr>
      </w:pPr>
    </w:p>
    <w:p w:rsidR="00481C47" w:rsidRPr="00730036" w:rsidRDefault="00481C47" w:rsidP="00481C47">
      <w:pPr>
        <w:ind w:firstLine="708"/>
        <w:rPr>
          <w:b/>
          <w:szCs w:val="24"/>
        </w:rPr>
      </w:pPr>
      <w:r w:rsidRPr="00730036">
        <w:rPr>
          <w:b/>
          <w:szCs w:val="24"/>
        </w:rPr>
        <w:t>Vert : contours de début et fin de coupe.</w:t>
      </w:r>
    </w:p>
    <w:p w:rsidR="00481C47" w:rsidRPr="00730036" w:rsidRDefault="00481C47" w:rsidP="00481C47">
      <w:pPr>
        <w:ind w:firstLine="708"/>
        <w:rPr>
          <w:b/>
          <w:szCs w:val="24"/>
        </w:rPr>
      </w:pPr>
      <w:r w:rsidRPr="00730036">
        <w:rPr>
          <w:b/>
          <w:szCs w:val="24"/>
        </w:rPr>
        <w:t>Gris : contours intermédiaires.</w:t>
      </w:r>
    </w:p>
    <w:p w:rsidR="00481C47" w:rsidRPr="00730036" w:rsidRDefault="00481C47" w:rsidP="00481C47">
      <w:pPr>
        <w:ind w:firstLine="708"/>
        <w:rPr>
          <w:b/>
          <w:szCs w:val="24"/>
        </w:rPr>
      </w:pPr>
      <w:r w:rsidRPr="00730036">
        <w:rPr>
          <w:b/>
          <w:szCs w:val="24"/>
        </w:rPr>
        <w:t>Bleu : déplacement sans coupe.</w:t>
      </w:r>
    </w:p>
    <w:p w:rsidR="00481C47" w:rsidRPr="00730036" w:rsidRDefault="00481C47" w:rsidP="00481C47">
      <w:pPr>
        <w:ind w:firstLine="708"/>
        <w:rPr>
          <w:b/>
          <w:szCs w:val="24"/>
        </w:rPr>
      </w:pPr>
      <w:r w:rsidRPr="00730036">
        <w:rPr>
          <w:b/>
          <w:szCs w:val="24"/>
        </w:rPr>
        <w:t>Amorçages : entrées en jaune et sorties en vert.</w:t>
      </w:r>
    </w:p>
    <w:p w:rsidR="00481C47" w:rsidRDefault="00481C47" w:rsidP="00481C47">
      <w:pPr>
        <w:ind w:firstLine="708"/>
        <w:rPr>
          <w:szCs w:val="24"/>
        </w:rPr>
      </w:pPr>
      <w:r w:rsidRPr="00AF34A6">
        <w:rPr>
          <w:szCs w:val="24"/>
        </w:rPr>
        <w:t>Les flèches indiquent le sens de coupe et le coté où se trouve l’outil/ au trait. Si des flèches multiples apparaissent sur un contour c’est que plusieurs profils sont superposés, il faut alors reprendre le dessin original et</w:t>
      </w:r>
      <w:r>
        <w:rPr>
          <w:szCs w:val="24"/>
        </w:rPr>
        <w:t xml:space="preserve"> refaire </w:t>
      </w:r>
      <w:r w:rsidRPr="00AF34A6">
        <w:rPr>
          <w:szCs w:val="24"/>
        </w:rPr>
        <w:t xml:space="preserve"> toute la procédure.</w:t>
      </w:r>
    </w:p>
    <w:p w:rsidR="007F45DB" w:rsidRPr="00FE4617" w:rsidRDefault="00FE4617" w:rsidP="00FE4617">
      <w:pPr>
        <w:pStyle w:val="Titre3"/>
        <w:rPr>
          <w:u w:val="none"/>
        </w:rPr>
      </w:pPr>
      <w:bookmarkStart w:id="12" w:name="_Toc494988969"/>
      <w:r>
        <w:rPr>
          <w:szCs w:val="24"/>
        </w:rPr>
        <w:lastRenderedPageBreak/>
        <w:t>M</w:t>
      </w:r>
      <w:r w:rsidR="00481C47" w:rsidRPr="00FE4617">
        <w:rPr>
          <w:szCs w:val="24"/>
        </w:rPr>
        <w:t>odifier un type d’usinage</w:t>
      </w:r>
      <w:r w:rsidR="00481C47" w:rsidRPr="00AF34A6">
        <w:rPr>
          <w:szCs w:val="24"/>
        </w:rPr>
        <w:t xml:space="preserve"> </w:t>
      </w:r>
      <w:r w:rsidR="00481C47" w:rsidRPr="00FE4617">
        <w:rPr>
          <w:u w:val="none"/>
        </w:rPr>
        <w:t>(exemple marquage au lieu de coupe)</w:t>
      </w:r>
      <w:bookmarkEnd w:id="12"/>
      <w:r w:rsidR="00481C47" w:rsidRPr="00FE4617">
        <w:rPr>
          <w:u w:val="none"/>
        </w:rPr>
        <w:t xml:space="preserve"> </w:t>
      </w:r>
    </w:p>
    <w:p w:rsidR="00481C47" w:rsidRDefault="007F45DB" w:rsidP="007F45DB">
      <w:r>
        <w:t>C</w:t>
      </w:r>
      <w:r w:rsidR="00481C47" w:rsidRPr="00AF34A6">
        <w:t xml:space="preserve">liquer sur l’icône horizontal </w:t>
      </w:r>
      <w:r w:rsidR="00481C47" w:rsidRPr="008F1A54">
        <w:rPr>
          <w:bdr w:val="single" w:sz="4" w:space="0" w:color="auto"/>
        </w:rPr>
        <w:t>Modification des Paramètres d’Usinage</w:t>
      </w:r>
      <w:r w:rsidR="00481C47" w:rsidRPr="00AF34A6">
        <w:t xml:space="preserve">  puis sur le profil de la pièce et modifier le type de contour.</w:t>
      </w:r>
    </w:p>
    <w:p w:rsidR="007F45DB" w:rsidRPr="007F45DB" w:rsidRDefault="007F45DB" w:rsidP="007F45DB">
      <w:pPr>
        <w:rPr>
          <w:szCs w:val="24"/>
        </w:rPr>
      </w:pPr>
    </w:p>
    <w:p w:rsidR="00481C47" w:rsidRDefault="00481C47" w:rsidP="00481C47">
      <w:pPr>
        <w:jc w:val="center"/>
        <w:rPr>
          <w:szCs w:val="24"/>
        </w:rPr>
      </w:pPr>
      <w:r>
        <w:rPr>
          <w:noProof/>
          <w:szCs w:val="24"/>
        </w:rPr>
        <w:drawing>
          <wp:inline distT="0" distB="0" distL="0" distR="0">
            <wp:extent cx="5200650" cy="3448050"/>
            <wp:effectExtent l="1905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l="26218" t="5612" r="5157" b="13266"/>
                    <a:stretch>
                      <a:fillRect/>
                    </a:stretch>
                  </pic:blipFill>
                  <pic:spPr bwMode="auto">
                    <a:xfrm>
                      <a:off x="0" y="0"/>
                      <a:ext cx="5200650" cy="3448050"/>
                    </a:xfrm>
                    <a:prstGeom prst="rect">
                      <a:avLst/>
                    </a:prstGeom>
                    <a:noFill/>
                    <a:ln w="9525">
                      <a:noFill/>
                      <a:miter lim="800000"/>
                      <a:headEnd/>
                      <a:tailEnd/>
                    </a:ln>
                  </pic:spPr>
                </pic:pic>
              </a:graphicData>
            </a:graphic>
          </wp:inline>
        </w:drawing>
      </w:r>
    </w:p>
    <w:p w:rsidR="00FE4617" w:rsidRDefault="00481C47" w:rsidP="00FE4617">
      <w:pPr>
        <w:pStyle w:val="Titre3"/>
      </w:pPr>
      <w:bookmarkStart w:id="13" w:name="_Toc494988970"/>
      <w:r w:rsidRPr="00FE4617">
        <w:t>Pour modifier un point d’attaque</w:t>
      </w:r>
      <w:bookmarkEnd w:id="13"/>
      <w:r w:rsidRPr="00AF34A6">
        <w:t> </w:t>
      </w:r>
    </w:p>
    <w:p w:rsidR="00481C47" w:rsidRDefault="00481C47" w:rsidP="007F45DB">
      <w:r w:rsidRPr="00AF34A6">
        <w:t xml:space="preserve"> icône horizontal Insérer un Point de Limitation, cliquer sur </w:t>
      </w:r>
      <w:r w:rsidRPr="00AF34A6">
        <w:rPr>
          <w:bdr w:val="single" w:sz="4" w:space="0" w:color="auto"/>
        </w:rPr>
        <w:t>point clé</w:t>
      </w:r>
      <w:r w:rsidRPr="00AF34A6">
        <w:t xml:space="preserve"> pour passer en </w:t>
      </w:r>
      <w:r w:rsidRPr="00AF34A6">
        <w:rPr>
          <w:bdr w:val="single" w:sz="4" w:space="0" w:color="auto"/>
        </w:rPr>
        <w:t>point de picking</w:t>
      </w:r>
      <w:r w:rsidRPr="00AF34A6">
        <w:t xml:space="preserve"> puis cliquer sur l’endroit du profil où vous voulez positionner le nouveau point d’amorçage.</w:t>
      </w:r>
    </w:p>
    <w:p w:rsidR="007F45DB" w:rsidRPr="00AF34A6" w:rsidRDefault="007F45DB" w:rsidP="007F45DB"/>
    <w:p w:rsidR="00481C47" w:rsidRPr="00AF34A6" w:rsidRDefault="00481C47" w:rsidP="00481C47">
      <w:pPr>
        <w:rPr>
          <w:szCs w:val="24"/>
        </w:rPr>
      </w:pPr>
    </w:p>
    <w:p w:rsidR="00481C47" w:rsidRPr="00AF34A6" w:rsidRDefault="00481C47" w:rsidP="00481C47">
      <w:pPr>
        <w:jc w:val="center"/>
        <w:rPr>
          <w:szCs w:val="24"/>
        </w:rPr>
      </w:pPr>
      <w:r>
        <w:rPr>
          <w:noProof/>
          <w:szCs w:val="24"/>
        </w:rPr>
        <w:drawing>
          <wp:inline distT="0" distB="0" distL="0" distR="0">
            <wp:extent cx="5391150" cy="2943225"/>
            <wp:effectExtent l="1905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5391150" cy="2943225"/>
                    </a:xfrm>
                    <a:prstGeom prst="rect">
                      <a:avLst/>
                    </a:prstGeom>
                    <a:noFill/>
                    <a:ln w="9525">
                      <a:noFill/>
                      <a:miter lim="800000"/>
                      <a:headEnd/>
                      <a:tailEnd/>
                    </a:ln>
                  </pic:spPr>
                </pic:pic>
              </a:graphicData>
            </a:graphic>
          </wp:inline>
        </w:drawing>
      </w:r>
    </w:p>
    <w:p w:rsidR="00481C47" w:rsidRDefault="00481C47" w:rsidP="007F45DB">
      <w:r w:rsidRPr="00AF34A6">
        <w:t>Echappe pour retourner au menu principal et ENREGISTRER le fichier.</w:t>
      </w:r>
    </w:p>
    <w:p w:rsidR="00B0176B" w:rsidRPr="00EF25D6" w:rsidRDefault="00B0176B" w:rsidP="00EF25D6">
      <w:pPr>
        <w:pStyle w:val="Titre1"/>
      </w:pPr>
      <w:bookmarkStart w:id="14" w:name="_Toc494988971"/>
      <w:r w:rsidRPr="00EF25D6">
        <w:lastRenderedPageBreak/>
        <w:t>POINCONNEUSE</w:t>
      </w:r>
      <w:bookmarkEnd w:id="14"/>
    </w:p>
    <w:p w:rsidR="00B0176B" w:rsidRDefault="0036511E" w:rsidP="0036511E">
      <w:pPr>
        <w:pStyle w:val="Titre3"/>
        <w:numPr>
          <w:ilvl w:val="0"/>
          <w:numId w:val="13"/>
        </w:numPr>
        <w:tabs>
          <w:tab w:val="clear" w:pos="2844"/>
        </w:tabs>
        <w:ind w:left="993"/>
      </w:pPr>
      <w:bookmarkStart w:id="15" w:name="_Toc494988972"/>
      <w:r>
        <w:t>La tourelle</w:t>
      </w:r>
      <w:bookmarkEnd w:id="15"/>
    </w:p>
    <w:p w:rsidR="0036511E" w:rsidRDefault="0036511E" w:rsidP="0036511E"/>
    <w:p w:rsidR="0036511E" w:rsidRDefault="0036511E" w:rsidP="0036511E">
      <w:r>
        <w:t xml:space="preserve">Cliquer sur </w:t>
      </w:r>
      <w:r w:rsidR="00474745">
        <w:rPr>
          <w:bdr w:val="single" w:sz="4" w:space="0" w:color="auto"/>
        </w:rPr>
        <w:t xml:space="preserve">CHARGEMENT DE LA TOURELLE </w:t>
      </w:r>
      <w:r w:rsidR="00474745" w:rsidRPr="00AF34A6">
        <w:rPr>
          <w:bdr w:val="single" w:sz="4" w:space="0" w:color="auto"/>
        </w:rPr>
        <w:t>S</w:t>
      </w:r>
      <w:r w:rsidR="00474745">
        <w:rPr>
          <w:bdr w:val="single" w:sz="4" w:space="0" w:color="auto"/>
        </w:rPr>
        <w:t>TANDARD</w:t>
      </w:r>
      <w:r w:rsidR="00474745" w:rsidRPr="00AF34A6">
        <w:t xml:space="preserve"> </w:t>
      </w:r>
      <w:r w:rsidR="00474745">
        <w:t>et choisir la tourelle désirée par défaut ce sera "standard MT4.tou".</w:t>
      </w:r>
    </w:p>
    <w:p w:rsidR="00474745" w:rsidRDefault="00653817" w:rsidP="0036511E">
      <w:r>
        <w:rPr>
          <w:noProof/>
        </w:rPr>
        <w:pict>
          <v:shape id="_x0000_s1062" type="#_x0000_t32" style="position:absolute;margin-left:188.45pt;margin-top:11.55pt;width:86.25pt;height:12pt;flip:y;z-index:251680768" o:connectortype="straight">
            <v:stroke endarrow="block"/>
          </v:shape>
        </w:pict>
      </w:r>
      <w:r w:rsidR="00474745">
        <w:rPr>
          <w:noProof/>
        </w:rPr>
        <w:drawing>
          <wp:anchor distT="0" distB="0" distL="114300" distR="114300" simplePos="0" relativeHeight="251621376" behindDoc="0" locked="0" layoutInCell="1" allowOverlap="1">
            <wp:simplePos x="0" y="0"/>
            <wp:positionH relativeFrom="column">
              <wp:posOffset>3517265</wp:posOffset>
            </wp:positionH>
            <wp:positionV relativeFrom="paragraph">
              <wp:posOffset>60960</wp:posOffset>
            </wp:positionV>
            <wp:extent cx="2171700" cy="2581275"/>
            <wp:effectExtent l="19050" t="0" r="0" b="0"/>
            <wp:wrapSquare wrapText="bothSides"/>
            <wp:docPr id="22"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srcRect t="11295" r="66618" b="24940"/>
                    <a:stretch>
                      <a:fillRect/>
                    </a:stretch>
                  </pic:blipFill>
                  <pic:spPr bwMode="auto">
                    <a:xfrm>
                      <a:off x="0" y="0"/>
                      <a:ext cx="2171700" cy="2581275"/>
                    </a:xfrm>
                    <a:prstGeom prst="rect">
                      <a:avLst/>
                    </a:prstGeom>
                    <a:noFill/>
                    <a:ln w="9525">
                      <a:noFill/>
                      <a:miter lim="800000"/>
                      <a:headEnd/>
                      <a:tailEnd/>
                    </a:ln>
                  </pic:spPr>
                </pic:pic>
              </a:graphicData>
            </a:graphic>
          </wp:anchor>
        </w:drawing>
      </w:r>
    </w:p>
    <w:p w:rsidR="00474745" w:rsidRDefault="00474745" w:rsidP="0036511E">
      <w:r>
        <w:t>Cliquer sur visualiser modifier</w:t>
      </w:r>
    </w:p>
    <w:p w:rsidR="00474745" w:rsidRDefault="00474745" w:rsidP="0036511E"/>
    <w:p w:rsidR="00474745" w:rsidRDefault="00653817" w:rsidP="0036511E">
      <w:r>
        <w:rPr>
          <w:noProof/>
        </w:rPr>
        <w:pict>
          <v:shape id="_x0000_s1063" type="#_x0000_t32" style="position:absolute;margin-left:92.45pt;margin-top:9.15pt;width:318pt;height:88pt;z-index:251681792" o:connectortype="straight">
            <v:stroke endarrow="block"/>
          </v:shape>
        </w:pict>
      </w:r>
      <w:r w:rsidR="00474745">
        <w:t>puis multitool</w:t>
      </w:r>
    </w:p>
    <w:p w:rsidR="00474745" w:rsidRDefault="00474745" w:rsidP="0036511E"/>
    <w:p w:rsidR="007D0440" w:rsidRDefault="007D0440" w:rsidP="0036511E"/>
    <w:p w:rsidR="00474745" w:rsidRDefault="007D0440" w:rsidP="0036511E">
      <w:r>
        <w:t>Vérifier que les outils de la tourelle soient correctement placés.</w:t>
      </w:r>
    </w:p>
    <w:p w:rsidR="007D0440" w:rsidRDefault="007D0440" w:rsidP="0036511E"/>
    <w:p w:rsidR="007D0440" w:rsidRDefault="007D0440" w:rsidP="007D0440">
      <w:r>
        <w:t>Puis fermer la fenêtre</w:t>
      </w:r>
    </w:p>
    <w:p w:rsidR="007D0440" w:rsidRDefault="007D0440" w:rsidP="007D0440"/>
    <w:p w:rsidR="007D0440" w:rsidRDefault="007D0440" w:rsidP="0036511E"/>
    <w:p w:rsidR="007D0440" w:rsidRDefault="007D0440" w:rsidP="0036511E"/>
    <w:p w:rsidR="007D0440" w:rsidRDefault="007D0440" w:rsidP="007D0440">
      <w:pPr>
        <w:pStyle w:val="Titre3"/>
      </w:pPr>
      <w:bookmarkStart w:id="16" w:name="_Toc494988973"/>
      <w:r>
        <w:t>Les fonctions de poinçonnage</w:t>
      </w:r>
      <w:bookmarkEnd w:id="16"/>
    </w:p>
    <w:p w:rsidR="007D0440" w:rsidRDefault="007D0440" w:rsidP="007D0440">
      <w:r>
        <w:rPr>
          <w:noProof/>
        </w:rPr>
        <w:drawing>
          <wp:anchor distT="0" distB="0" distL="114300" distR="114300" simplePos="0" relativeHeight="251622400" behindDoc="0" locked="0" layoutInCell="1" allowOverlap="1">
            <wp:simplePos x="0" y="0"/>
            <wp:positionH relativeFrom="column">
              <wp:posOffset>612140</wp:posOffset>
            </wp:positionH>
            <wp:positionV relativeFrom="paragraph">
              <wp:posOffset>40640</wp:posOffset>
            </wp:positionV>
            <wp:extent cx="1038225" cy="1057275"/>
            <wp:effectExtent l="19050" t="0" r="9525" b="0"/>
            <wp:wrapNone/>
            <wp:docPr id="23"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srcRect l="25697" r="66681" b="87566"/>
                    <a:stretch>
                      <a:fillRect/>
                    </a:stretch>
                  </pic:blipFill>
                  <pic:spPr bwMode="auto">
                    <a:xfrm>
                      <a:off x="0" y="0"/>
                      <a:ext cx="1038225" cy="1057275"/>
                    </a:xfrm>
                    <a:prstGeom prst="rect">
                      <a:avLst/>
                    </a:prstGeom>
                    <a:noFill/>
                    <a:ln w="9525">
                      <a:noFill/>
                      <a:miter lim="800000"/>
                      <a:headEnd/>
                      <a:tailEnd/>
                    </a:ln>
                  </pic:spPr>
                </pic:pic>
              </a:graphicData>
            </a:graphic>
          </wp:anchor>
        </w:drawing>
      </w:r>
      <w:r>
        <w:rPr>
          <w:noProof/>
        </w:rPr>
        <w:drawing>
          <wp:anchor distT="0" distB="0" distL="114300" distR="114300" simplePos="0" relativeHeight="251623424" behindDoc="0" locked="0" layoutInCell="1" allowOverlap="1">
            <wp:simplePos x="0" y="0"/>
            <wp:positionH relativeFrom="column">
              <wp:posOffset>2355215</wp:posOffset>
            </wp:positionH>
            <wp:positionV relativeFrom="paragraph">
              <wp:posOffset>59690</wp:posOffset>
            </wp:positionV>
            <wp:extent cx="3228975" cy="1038225"/>
            <wp:effectExtent l="19050" t="0" r="9525" b="0"/>
            <wp:wrapNone/>
            <wp:docPr id="47"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srcRect l="20706" t="2039" r="56381" b="86185"/>
                    <a:stretch>
                      <a:fillRect/>
                    </a:stretch>
                  </pic:blipFill>
                  <pic:spPr bwMode="auto">
                    <a:xfrm>
                      <a:off x="0" y="0"/>
                      <a:ext cx="3228975" cy="1038225"/>
                    </a:xfrm>
                    <a:prstGeom prst="rect">
                      <a:avLst/>
                    </a:prstGeom>
                    <a:noFill/>
                    <a:ln w="9525">
                      <a:noFill/>
                      <a:miter lim="800000"/>
                      <a:headEnd/>
                      <a:tailEnd/>
                    </a:ln>
                  </pic:spPr>
                </pic:pic>
              </a:graphicData>
            </a:graphic>
          </wp:anchor>
        </w:drawing>
      </w:r>
    </w:p>
    <w:p w:rsidR="007D0440" w:rsidRDefault="007D0440" w:rsidP="007D0440"/>
    <w:p w:rsidR="007D0440" w:rsidRDefault="007D0440" w:rsidP="007D0440"/>
    <w:p w:rsidR="007D0440" w:rsidRDefault="007D0440" w:rsidP="007D0440"/>
    <w:p w:rsidR="007D0440" w:rsidRDefault="007D0440" w:rsidP="007D0440"/>
    <w:p w:rsidR="007D0440" w:rsidRDefault="007D0440" w:rsidP="007D0440"/>
    <w:p w:rsidR="007D0440" w:rsidRDefault="00653817" w:rsidP="007D0440">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67" type="#_x0000_t63" style="position:absolute;margin-left:169.3pt;margin-top:10.45pt;width:200.65pt;height:58.15pt;z-index:251683840" adj="10302,-10085">
            <v:textbox style="mso-next-textbox:#_x0000_s1067">
              <w:txbxContent>
                <w:p w:rsidR="0023278A" w:rsidRDefault="0023278A" w:rsidP="007D0440">
                  <w:r>
                    <w:t>choix des outils de découpe</w:t>
                  </w:r>
                </w:p>
              </w:txbxContent>
            </v:textbox>
          </v:shape>
        </w:pict>
      </w:r>
      <w:r>
        <w:rPr>
          <w:noProof/>
        </w:rPr>
        <w:pict>
          <v:shape id="_x0000_s1066" type="#_x0000_t63" style="position:absolute;margin-left:39.25pt;margin-top:2.5pt;width:86.75pt;height:56.7pt;z-index:251682816" adj="12674,-19219">
            <v:textbox style="mso-next-textbox:#_x0000_s1066">
              <w:txbxContent>
                <w:p w:rsidR="0023278A" w:rsidRDefault="0023278A" w:rsidP="007D0440">
                  <w:r>
                    <w:t>Détruire</w:t>
                  </w:r>
                </w:p>
                <w:p w:rsidR="0023278A" w:rsidRDefault="0023278A" w:rsidP="007D0440">
                  <w:r>
                    <w:t>Effacer</w:t>
                  </w:r>
                </w:p>
              </w:txbxContent>
            </v:textbox>
          </v:shape>
        </w:pict>
      </w:r>
    </w:p>
    <w:p w:rsidR="007D0440" w:rsidRPr="007D0440" w:rsidRDefault="007D0440" w:rsidP="007D0440"/>
    <w:p w:rsidR="007D0440" w:rsidRDefault="007D0440" w:rsidP="00B0176B"/>
    <w:p w:rsidR="007D0440" w:rsidRDefault="007D0440" w:rsidP="00B0176B"/>
    <w:p w:rsidR="007D0440" w:rsidRDefault="007D0440" w:rsidP="00B0176B">
      <w:r>
        <w:rPr>
          <w:noProof/>
        </w:rPr>
        <w:drawing>
          <wp:anchor distT="0" distB="0" distL="114300" distR="114300" simplePos="0" relativeHeight="251624448" behindDoc="1" locked="0" layoutInCell="1" allowOverlap="1">
            <wp:simplePos x="0" y="0"/>
            <wp:positionH relativeFrom="column">
              <wp:posOffset>107315</wp:posOffset>
            </wp:positionH>
            <wp:positionV relativeFrom="paragraph">
              <wp:posOffset>154940</wp:posOffset>
            </wp:positionV>
            <wp:extent cx="3143250" cy="485775"/>
            <wp:effectExtent l="19050" t="0" r="0" b="0"/>
            <wp:wrapNone/>
            <wp:docPr id="53" name="Image 50" descr="fo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e.jpg"/>
                    <pic:cNvPicPr/>
                  </pic:nvPicPr>
                  <pic:blipFill>
                    <a:blip r:embed="rId36" cstate="print"/>
                    <a:stretch>
                      <a:fillRect/>
                    </a:stretch>
                  </pic:blipFill>
                  <pic:spPr>
                    <a:xfrm>
                      <a:off x="0" y="0"/>
                      <a:ext cx="3143250" cy="485775"/>
                    </a:xfrm>
                    <a:prstGeom prst="rect">
                      <a:avLst/>
                    </a:prstGeom>
                  </pic:spPr>
                </pic:pic>
              </a:graphicData>
            </a:graphic>
          </wp:anchor>
        </w:drawing>
      </w:r>
    </w:p>
    <w:p w:rsidR="007D0440" w:rsidRDefault="007D0440" w:rsidP="008014AF">
      <w:pPr>
        <w:ind w:firstLine="708"/>
      </w:pPr>
    </w:p>
    <w:p w:rsidR="007D0440" w:rsidRDefault="00653817" w:rsidP="00B0176B">
      <w:r>
        <w:rPr>
          <w:noProof/>
        </w:rPr>
        <w:pict>
          <v:shape id="_x0000_s1068" type="#_x0000_t63" style="position:absolute;margin-left:300.95pt;margin-top:2.75pt;width:223.45pt;height:57.75pt;z-index:251684864" adj="-4306,-1010">
            <v:textbox style="mso-next-textbox:#_x0000_s1068">
              <w:txbxContent>
                <w:p w:rsidR="0023278A" w:rsidRPr="007D0440" w:rsidRDefault="0023278A" w:rsidP="007D0440">
                  <w:r>
                    <w:t>Choix des forme de découpe par défonçage</w:t>
                  </w:r>
                </w:p>
              </w:txbxContent>
            </v:textbox>
          </v:shape>
        </w:pict>
      </w:r>
    </w:p>
    <w:p w:rsidR="007D0440" w:rsidRDefault="007D0440" w:rsidP="00B0176B"/>
    <w:p w:rsidR="007D0440" w:rsidRDefault="007D0440" w:rsidP="00B0176B"/>
    <w:p w:rsidR="007D0440" w:rsidRDefault="007D0440" w:rsidP="00B0176B"/>
    <w:p w:rsidR="007D0440" w:rsidRDefault="007D0440" w:rsidP="00B0176B">
      <w:r>
        <w:t>De manière générale on utilise l'outil carré pour réaliser des découpes linéaire verticale ou horizontal et les outils ronds pour les autres contours.</w:t>
      </w:r>
    </w:p>
    <w:p w:rsidR="007D0440" w:rsidRDefault="007D0440" w:rsidP="00B0176B"/>
    <w:p w:rsidR="007D0440" w:rsidRDefault="007D0440" w:rsidP="00B0176B"/>
    <w:p w:rsidR="007D0440" w:rsidRDefault="007D0440" w:rsidP="00B0176B"/>
    <w:p w:rsidR="007D0440" w:rsidRDefault="007D0440" w:rsidP="00B0176B">
      <w:r>
        <w:rPr>
          <w:noProof/>
        </w:rPr>
        <w:lastRenderedPageBreak/>
        <w:drawing>
          <wp:anchor distT="0" distB="0" distL="114300" distR="114300" simplePos="0" relativeHeight="251625472" behindDoc="0" locked="0" layoutInCell="1" allowOverlap="1">
            <wp:simplePos x="0" y="0"/>
            <wp:positionH relativeFrom="column">
              <wp:posOffset>3364865</wp:posOffset>
            </wp:positionH>
            <wp:positionV relativeFrom="paragraph">
              <wp:posOffset>161290</wp:posOffset>
            </wp:positionV>
            <wp:extent cx="2324100" cy="904875"/>
            <wp:effectExtent l="19050" t="0" r="0" b="0"/>
            <wp:wrapSquare wrapText="bothSides"/>
            <wp:docPr id="54"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cstate="print"/>
                    <a:srcRect l="51093" t="4173" r="31177" b="84795"/>
                    <a:stretch>
                      <a:fillRect/>
                    </a:stretch>
                  </pic:blipFill>
                  <pic:spPr bwMode="auto">
                    <a:xfrm>
                      <a:off x="0" y="0"/>
                      <a:ext cx="2324100" cy="904875"/>
                    </a:xfrm>
                    <a:prstGeom prst="rect">
                      <a:avLst/>
                    </a:prstGeom>
                    <a:noFill/>
                    <a:ln w="9525">
                      <a:noFill/>
                      <a:miter lim="800000"/>
                      <a:headEnd/>
                      <a:tailEnd/>
                    </a:ln>
                  </pic:spPr>
                </pic:pic>
              </a:graphicData>
            </a:graphic>
          </wp:anchor>
        </w:drawing>
      </w:r>
      <w:r w:rsidR="00653817">
        <w:rPr>
          <w:noProof/>
        </w:rPr>
        <w:pict>
          <v:shape id="_x0000_s1070" type="#_x0000_t63" style="position:absolute;margin-left:-15.5pt;margin-top:-2.3pt;width:222.7pt;height:79.5pt;z-index:251685888;mso-position-horizontal-relative:text;mso-position-vertical-relative:text" adj="34238,7132">
            <v:textbox style="mso-next-textbox:#_x0000_s1070">
              <w:txbxContent>
                <w:p w:rsidR="0023278A" w:rsidRDefault="0023278A" w:rsidP="007D0440">
                  <w:r>
                    <w:t>Permet de visualiser le poinçonnage si la pièce apparait sans, et en rouge</w:t>
                  </w:r>
                </w:p>
              </w:txbxContent>
            </v:textbox>
          </v:shape>
        </w:pict>
      </w:r>
    </w:p>
    <w:p w:rsidR="007D0440" w:rsidRDefault="007D0440" w:rsidP="00B0176B"/>
    <w:p w:rsidR="007D0440" w:rsidRDefault="007D0440" w:rsidP="00B0176B"/>
    <w:p w:rsidR="007D0440" w:rsidRDefault="007D0440" w:rsidP="00B0176B"/>
    <w:p w:rsidR="007D0440" w:rsidRDefault="007D0440" w:rsidP="00B0176B"/>
    <w:p w:rsidR="007D0440" w:rsidRDefault="007D0440" w:rsidP="00B0176B"/>
    <w:p w:rsidR="000C228D" w:rsidRDefault="000C228D" w:rsidP="00B0176B">
      <w:r>
        <w:rPr>
          <w:noProof/>
        </w:rPr>
        <w:drawing>
          <wp:anchor distT="0" distB="0" distL="114300" distR="114300" simplePos="0" relativeHeight="251626496" behindDoc="1" locked="0" layoutInCell="1" allowOverlap="1">
            <wp:simplePos x="0" y="0"/>
            <wp:positionH relativeFrom="column">
              <wp:posOffset>2993390</wp:posOffset>
            </wp:positionH>
            <wp:positionV relativeFrom="paragraph">
              <wp:posOffset>201295</wp:posOffset>
            </wp:positionV>
            <wp:extent cx="3048000" cy="2085975"/>
            <wp:effectExtent l="19050" t="0" r="0" b="0"/>
            <wp:wrapTight wrapText="bothSides">
              <wp:wrapPolygon edited="0">
                <wp:start x="-135" y="0"/>
                <wp:lineTo x="-135" y="21501"/>
                <wp:lineTo x="21600" y="21501"/>
                <wp:lineTo x="21600" y="0"/>
                <wp:lineTo x="-135" y="0"/>
              </wp:wrapPolygon>
            </wp:wrapTight>
            <wp:docPr id="56" name="Image 54" descr="ata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ches.jpg"/>
                    <pic:cNvPicPr/>
                  </pic:nvPicPr>
                  <pic:blipFill>
                    <a:blip r:embed="rId38" cstate="print"/>
                    <a:stretch>
                      <a:fillRect/>
                    </a:stretch>
                  </pic:blipFill>
                  <pic:spPr>
                    <a:xfrm>
                      <a:off x="0" y="0"/>
                      <a:ext cx="3048000" cy="2085975"/>
                    </a:xfrm>
                    <a:prstGeom prst="rect">
                      <a:avLst/>
                    </a:prstGeom>
                  </pic:spPr>
                </pic:pic>
              </a:graphicData>
            </a:graphic>
          </wp:anchor>
        </w:drawing>
      </w:r>
    </w:p>
    <w:p w:rsidR="000C228D" w:rsidRDefault="000C228D" w:rsidP="00B0176B"/>
    <w:p w:rsidR="000C228D" w:rsidRDefault="000C228D" w:rsidP="00B0176B">
      <w:r>
        <w:t xml:space="preserve">créer, modifier ou </w:t>
      </w:r>
      <w:r w:rsidR="00D05BA8">
        <w:t>supprimer les mic</w:t>
      </w:r>
      <w:r w:rsidR="008014AF">
        <w:t>r</w:t>
      </w:r>
      <w:r w:rsidR="00D05BA8">
        <w:t>o-attaches de v</w:t>
      </w:r>
      <w:r>
        <w:t>otre contour</w:t>
      </w:r>
    </w:p>
    <w:p w:rsidR="000C228D" w:rsidRDefault="000C228D" w:rsidP="00B0176B"/>
    <w:p w:rsidR="000C228D" w:rsidRDefault="000C228D" w:rsidP="00B0176B"/>
    <w:p w:rsidR="000C228D" w:rsidRDefault="000C228D" w:rsidP="00B0176B"/>
    <w:p w:rsidR="000C228D" w:rsidRDefault="000C228D" w:rsidP="00B0176B"/>
    <w:p w:rsidR="000C228D" w:rsidRDefault="000C228D" w:rsidP="00B0176B"/>
    <w:p w:rsidR="000C228D" w:rsidRDefault="000C228D" w:rsidP="00B0176B"/>
    <w:p w:rsidR="000C228D" w:rsidRDefault="000C228D" w:rsidP="00B0176B"/>
    <w:p w:rsidR="000C228D" w:rsidRDefault="000C228D" w:rsidP="00B0176B"/>
    <w:p w:rsidR="000C228D" w:rsidRDefault="000C228D" w:rsidP="00B0176B">
      <w:r>
        <w:rPr>
          <w:noProof/>
        </w:rPr>
        <w:drawing>
          <wp:anchor distT="0" distB="0" distL="114300" distR="114300" simplePos="0" relativeHeight="251627520" behindDoc="1" locked="0" layoutInCell="1" allowOverlap="1">
            <wp:simplePos x="0" y="0"/>
            <wp:positionH relativeFrom="column">
              <wp:posOffset>21590</wp:posOffset>
            </wp:positionH>
            <wp:positionV relativeFrom="paragraph">
              <wp:posOffset>786765</wp:posOffset>
            </wp:positionV>
            <wp:extent cx="6477000" cy="1171575"/>
            <wp:effectExtent l="19050" t="0" r="0" b="0"/>
            <wp:wrapTight wrapText="bothSides">
              <wp:wrapPolygon edited="0">
                <wp:start x="-64" y="0"/>
                <wp:lineTo x="-64" y="21424"/>
                <wp:lineTo x="21600" y="21424"/>
                <wp:lineTo x="21600" y="0"/>
                <wp:lineTo x="-64" y="0"/>
              </wp:wrapPolygon>
            </wp:wrapTight>
            <wp:docPr id="57" name="Image 56" descr="cr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re.jpg"/>
                    <pic:cNvPicPr/>
                  </pic:nvPicPr>
                  <pic:blipFill>
                    <a:blip r:embed="rId39" cstate="print"/>
                    <a:stretch>
                      <a:fillRect/>
                    </a:stretch>
                  </pic:blipFill>
                  <pic:spPr>
                    <a:xfrm>
                      <a:off x="0" y="0"/>
                      <a:ext cx="6477000" cy="1171575"/>
                    </a:xfrm>
                    <a:prstGeom prst="rect">
                      <a:avLst/>
                    </a:prstGeom>
                  </pic:spPr>
                </pic:pic>
              </a:graphicData>
            </a:graphic>
          </wp:anchor>
        </w:drawing>
      </w:r>
    </w:p>
    <w:p w:rsidR="000C228D" w:rsidRDefault="00653817" w:rsidP="00B0176B">
      <w:r>
        <w:rPr>
          <w:noProof/>
        </w:rPr>
        <w:pict>
          <v:shape id="_x0000_s1077" type="#_x0000_t32" style="position:absolute;margin-left:369.95pt;margin-top:66.95pt;width:98.25pt;height:96pt;flip:x y;z-index:251687936" o:connectortype="straight">
            <v:stroke endarrow="block"/>
          </v:shape>
        </w:pict>
      </w:r>
      <w:r>
        <w:rPr>
          <w:noProof/>
        </w:rPr>
        <w:pict>
          <v:shape id="_x0000_s1076" type="#_x0000_t32" style="position:absolute;margin-left:145.7pt;margin-top:29.45pt;width:19.5pt;height:21pt;flip:x;z-index:251686912" o:connectortype="straight">
            <v:stroke endarrow="block"/>
          </v:shape>
        </w:pict>
      </w:r>
      <w:r w:rsidR="000C228D">
        <w:t>Créer des micro-attache sélectionner le positionnement</w:t>
      </w:r>
      <w:r w:rsidR="00EF25D6">
        <w:t xml:space="preserve"> (il est intéressant de choisir réparties sur le segment)</w:t>
      </w:r>
    </w:p>
    <w:p w:rsidR="000C228D" w:rsidRDefault="000C228D" w:rsidP="00B0176B"/>
    <w:p w:rsidR="000C228D" w:rsidRDefault="00EF25D6" w:rsidP="00B0176B">
      <w:r>
        <w:t>Choisir le nombre de micro-attache à réaliser sur le segment choisi à l'aide de "N+" ou "N-"</w:t>
      </w:r>
    </w:p>
    <w:p w:rsidR="000C228D" w:rsidRDefault="000C228D" w:rsidP="00B0176B"/>
    <w:p w:rsidR="000C228D" w:rsidRDefault="000C228D" w:rsidP="00B0176B"/>
    <w:p w:rsidR="000C228D" w:rsidRDefault="000C228D" w:rsidP="00B0176B">
      <w:r>
        <w:t>Il est préférable de réaliser les micro-attaches sur les profils usiné avec l'outil carré et mettre une épaisseur de micro attache de 1.5mm mini</w:t>
      </w:r>
    </w:p>
    <w:p w:rsidR="000C228D" w:rsidRDefault="000C228D" w:rsidP="00B0176B"/>
    <w:p w:rsidR="000C228D" w:rsidRDefault="00EF25D6" w:rsidP="00B0176B">
      <w:r>
        <w:t>Enregistrer le fichier (.pch)</w:t>
      </w:r>
    </w:p>
    <w:p w:rsidR="000C228D" w:rsidRDefault="000C228D" w:rsidP="00B0176B"/>
    <w:p w:rsidR="00EF25D6" w:rsidRDefault="00EF25D6" w:rsidP="00B0176B">
      <w:r>
        <w:t xml:space="preserve">Réaliser tous les fichiers ".pch" avant de réaliser les placement en </w:t>
      </w:r>
      <w:r w:rsidR="007866DE">
        <w:t>tôles</w:t>
      </w:r>
      <w:r>
        <w:t>.</w:t>
      </w:r>
    </w:p>
    <w:p w:rsidR="00A85730" w:rsidRDefault="00A85730" w:rsidP="00B0176B"/>
    <w:p w:rsidR="00A85730" w:rsidRDefault="00A85730" w:rsidP="00A85730">
      <w:pPr>
        <w:jc w:val="center"/>
        <w:rPr>
          <w:sz w:val="28"/>
          <w:szCs w:val="28"/>
          <w:highlight w:val="green"/>
        </w:rPr>
      </w:pPr>
      <w:r w:rsidRPr="008F1A54">
        <w:rPr>
          <w:sz w:val="28"/>
          <w:szCs w:val="28"/>
          <w:highlight w:val="yellow"/>
        </w:rPr>
        <w:t>En poinçonnage lors du placement penser à p</w:t>
      </w:r>
      <w:bookmarkStart w:id="17" w:name="_GoBack"/>
      <w:bookmarkEnd w:id="17"/>
      <w:r w:rsidRPr="008F1A54">
        <w:rPr>
          <w:sz w:val="28"/>
          <w:szCs w:val="28"/>
          <w:highlight w:val="yellow"/>
        </w:rPr>
        <w:t>ositionner les pinces</w:t>
      </w:r>
      <w:r w:rsidR="003B6D2F" w:rsidRPr="008F1A54">
        <w:rPr>
          <w:sz w:val="28"/>
          <w:szCs w:val="28"/>
          <w:highlight w:val="yellow"/>
        </w:rPr>
        <w:t xml:space="preserve"> à 900 mm maxi du bord gauche de la pièce</w:t>
      </w:r>
    </w:p>
    <w:p w:rsidR="003B6D2F" w:rsidRDefault="003B6D2F" w:rsidP="00A85730">
      <w:pPr>
        <w:jc w:val="center"/>
        <w:rPr>
          <w:sz w:val="28"/>
          <w:szCs w:val="28"/>
          <w:highlight w:val="green"/>
        </w:rPr>
      </w:pPr>
    </w:p>
    <w:p w:rsidR="003B6D2F" w:rsidRDefault="003B6D2F" w:rsidP="003B6D2F">
      <w:pPr>
        <w:pStyle w:val="Titre3"/>
      </w:pPr>
      <w:bookmarkStart w:id="18" w:name="_Toc494988974"/>
      <w:r>
        <w:lastRenderedPageBreak/>
        <w:t>Affectation automatique des outils.</w:t>
      </w:r>
      <w:bookmarkEnd w:id="18"/>
    </w:p>
    <w:p w:rsidR="003B6D2F" w:rsidRPr="003B6D2F" w:rsidRDefault="003B6D2F" w:rsidP="003B6D2F"/>
    <w:p w:rsidR="003B6D2F" w:rsidRDefault="003B6D2F">
      <w:r>
        <w:rPr>
          <w:noProof/>
        </w:rPr>
        <w:drawing>
          <wp:anchor distT="0" distB="0" distL="114300" distR="114300" simplePos="0" relativeHeight="251644928" behindDoc="0" locked="0" layoutInCell="1" allowOverlap="1">
            <wp:simplePos x="0" y="0"/>
            <wp:positionH relativeFrom="column">
              <wp:posOffset>3952875</wp:posOffset>
            </wp:positionH>
            <wp:positionV relativeFrom="paragraph">
              <wp:posOffset>12700</wp:posOffset>
            </wp:positionV>
            <wp:extent cx="2524125" cy="1534795"/>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0">
                      <a:extLst>
                        <a:ext uri="{28A0092B-C50C-407E-A947-70E740481C1C}">
                          <a14:useLocalDpi xmlns:a14="http://schemas.microsoft.com/office/drawing/2010/main" val="0"/>
                        </a:ext>
                      </a:extLst>
                    </a:blip>
                    <a:srcRect r="81618" b="82118"/>
                    <a:stretch>
                      <a:fillRect/>
                    </a:stretch>
                  </pic:blipFill>
                  <pic:spPr bwMode="auto">
                    <a:xfrm>
                      <a:off x="0" y="0"/>
                      <a:ext cx="2524125" cy="1534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D2F" w:rsidRDefault="003B6D2F">
      <w:r>
        <w:t>Cliquer sur affectation automatique</w:t>
      </w:r>
    </w:p>
    <w:p w:rsidR="003B6D2F" w:rsidRDefault="003B6D2F"/>
    <w:p w:rsidR="003B6D2F" w:rsidRDefault="003B6D2F"/>
    <w:p w:rsidR="003B6D2F" w:rsidRDefault="003B6D2F"/>
    <w:p w:rsidR="003B6D2F" w:rsidRDefault="003B6D2F"/>
    <w:p w:rsidR="003B6D2F" w:rsidRDefault="003B6D2F"/>
    <w:p w:rsidR="003B6D2F" w:rsidRDefault="003B6D2F"/>
    <w:p w:rsidR="003B6D2F" w:rsidRDefault="003B6D2F"/>
    <w:p w:rsidR="003B6D2F" w:rsidRDefault="003B6D2F"/>
    <w:p w:rsidR="003B6D2F" w:rsidRDefault="003B6D2F">
      <w:r>
        <w:rPr>
          <w:noProof/>
        </w:rPr>
        <w:drawing>
          <wp:anchor distT="0" distB="0" distL="114300" distR="114300" simplePos="0" relativeHeight="251645952" behindDoc="0" locked="0" layoutInCell="1" allowOverlap="1">
            <wp:simplePos x="0" y="0"/>
            <wp:positionH relativeFrom="column">
              <wp:posOffset>1621790</wp:posOffset>
            </wp:positionH>
            <wp:positionV relativeFrom="paragraph">
              <wp:posOffset>6985</wp:posOffset>
            </wp:positionV>
            <wp:extent cx="5391150" cy="3774440"/>
            <wp:effectExtent l="0" t="0" r="0" b="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1">
                      <a:extLst>
                        <a:ext uri="{28A0092B-C50C-407E-A947-70E740481C1C}">
                          <a14:useLocalDpi xmlns:a14="http://schemas.microsoft.com/office/drawing/2010/main" val="0"/>
                        </a:ext>
                      </a:extLst>
                    </a:blip>
                    <a:srcRect l="12354" t="17647" r="43677" b="32941"/>
                    <a:stretch>
                      <a:fillRect/>
                    </a:stretch>
                  </pic:blipFill>
                  <pic:spPr bwMode="auto">
                    <a:xfrm>
                      <a:off x="0" y="0"/>
                      <a:ext cx="5391150" cy="3774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D2F" w:rsidRDefault="003B6D2F" w:rsidP="003B6D2F">
      <w:r>
        <w:t>Configurer l’usinage automatique</w:t>
      </w:r>
    </w:p>
    <w:p w:rsidR="003B6D2F" w:rsidRDefault="003B6D2F"/>
    <w:p w:rsidR="003B6D2F" w:rsidRDefault="003B6D2F"/>
    <w:p w:rsidR="003B6D2F" w:rsidRDefault="003B6D2F"/>
    <w:p w:rsidR="003B6D2F" w:rsidRDefault="003B6D2F"/>
    <w:p w:rsidR="003B6D2F" w:rsidRDefault="003B6D2F"/>
    <w:p w:rsidR="003B6D2F" w:rsidRDefault="003B6D2F"/>
    <w:p w:rsidR="003B6D2F" w:rsidRDefault="003B6D2F"/>
    <w:p w:rsidR="003B6D2F" w:rsidRDefault="003B6D2F"/>
    <w:p w:rsidR="003B6D2F" w:rsidRDefault="003B6D2F"/>
    <w:p w:rsidR="003B6D2F" w:rsidRDefault="003B6D2F"/>
    <w:p w:rsidR="003B6D2F" w:rsidRDefault="003B6D2F"/>
    <w:p w:rsidR="003B6D2F" w:rsidRDefault="003B6D2F"/>
    <w:p w:rsidR="003B6D2F" w:rsidRDefault="003B6D2F"/>
    <w:p w:rsidR="003B6D2F" w:rsidRDefault="003B6D2F"/>
    <w:p w:rsidR="003B6D2F" w:rsidRDefault="003B6D2F"/>
    <w:p w:rsidR="003B6D2F" w:rsidRDefault="003B6D2F"/>
    <w:p w:rsidR="003B6D2F" w:rsidRDefault="003B6D2F"/>
    <w:p w:rsidR="003B6D2F" w:rsidRDefault="003B6D2F" w:rsidP="003B6D2F">
      <w:r>
        <w:t>Cliquer sur ok</w:t>
      </w:r>
    </w:p>
    <w:p w:rsidR="003B6D2F" w:rsidRDefault="003B6D2F"/>
    <w:p w:rsidR="00EF25D6" w:rsidRDefault="00EF25D6">
      <w:r>
        <w:br w:type="page"/>
      </w:r>
    </w:p>
    <w:p w:rsidR="00481C47" w:rsidRPr="0083035E" w:rsidRDefault="00481C47" w:rsidP="00EF25D6">
      <w:pPr>
        <w:pStyle w:val="Titre1"/>
      </w:pPr>
      <w:bookmarkStart w:id="19" w:name="_Toc494988975"/>
      <w:r w:rsidRPr="0083035E">
        <w:lastRenderedPageBreak/>
        <w:t>PLACEMENT DES PIECES (.PCH) SUR UN FORMAT DE TOLE(.MEG)</w:t>
      </w:r>
      <w:bookmarkEnd w:id="19"/>
    </w:p>
    <w:p w:rsidR="007F45DB" w:rsidRDefault="000846A7" w:rsidP="007F45DB">
      <w:r>
        <w:rPr>
          <w:noProof/>
        </w:rPr>
        <w:drawing>
          <wp:anchor distT="0" distB="0" distL="114300" distR="114300" simplePos="0" relativeHeight="251613184" behindDoc="0" locked="0" layoutInCell="1" allowOverlap="1">
            <wp:simplePos x="0" y="0"/>
            <wp:positionH relativeFrom="column">
              <wp:posOffset>1869440</wp:posOffset>
            </wp:positionH>
            <wp:positionV relativeFrom="paragraph">
              <wp:posOffset>202565</wp:posOffset>
            </wp:positionV>
            <wp:extent cx="4486910" cy="3495675"/>
            <wp:effectExtent l="19050" t="0" r="8890" b="0"/>
            <wp:wrapNone/>
            <wp:docPr id="4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srcRect/>
                    <a:stretch>
                      <a:fillRect/>
                    </a:stretch>
                  </pic:blipFill>
                  <pic:spPr bwMode="auto">
                    <a:xfrm>
                      <a:off x="0" y="0"/>
                      <a:ext cx="4486910" cy="3495675"/>
                    </a:xfrm>
                    <a:prstGeom prst="rect">
                      <a:avLst/>
                    </a:prstGeom>
                    <a:noFill/>
                    <a:ln w="9525">
                      <a:noFill/>
                      <a:miter lim="800000"/>
                      <a:headEnd/>
                      <a:tailEnd/>
                    </a:ln>
                  </pic:spPr>
                </pic:pic>
              </a:graphicData>
            </a:graphic>
          </wp:anchor>
        </w:drawing>
      </w:r>
    </w:p>
    <w:p w:rsidR="000846A7" w:rsidRDefault="000846A7" w:rsidP="007F45DB"/>
    <w:p w:rsidR="000846A7" w:rsidRDefault="000846A7" w:rsidP="007F45DB"/>
    <w:p w:rsidR="000846A7" w:rsidRDefault="000846A7" w:rsidP="007F45DB"/>
    <w:p w:rsidR="000846A7" w:rsidRDefault="000846A7" w:rsidP="007F45DB"/>
    <w:p w:rsidR="000846A7" w:rsidRDefault="000846A7" w:rsidP="007F45DB"/>
    <w:p w:rsidR="000846A7" w:rsidRDefault="000846A7" w:rsidP="007F45DB"/>
    <w:p w:rsidR="000846A7" w:rsidRDefault="000846A7" w:rsidP="007F45DB"/>
    <w:p w:rsidR="000846A7" w:rsidRDefault="000846A7" w:rsidP="007F45DB"/>
    <w:p w:rsidR="000846A7" w:rsidRDefault="000846A7" w:rsidP="007F45DB"/>
    <w:p w:rsidR="000846A7" w:rsidRDefault="000846A7" w:rsidP="007F45DB">
      <w:r>
        <w:t>Cliquer sur placement</w:t>
      </w:r>
    </w:p>
    <w:p w:rsidR="000846A7" w:rsidRDefault="000846A7" w:rsidP="007F45DB"/>
    <w:p w:rsidR="000846A7" w:rsidRDefault="000846A7" w:rsidP="007F45DB"/>
    <w:p w:rsidR="000846A7" w:rsidRDefault="000846A7" w:rsidP="007F45DB"/>
    <w:p w:rsidR="000846A7" w:rsidRDefault="000846A7" w:rsidP="007F45DB"/>
    <w:p w:rsidR="000846A7" w:rsidRDefault="000846A7" w:rsidP="007F45DB"/>
    <w:p w:rsidR="000846A7" w:rsidRDefault="000846A7" w:rsidP="007F45DB"/>
    <w:p w:rsidR="000846A7" w:rsidRDefault="000846A7" w:rsidP="007F45DB"/>
    <w:p w:rsidR="000846A7" w:rsidRDefault="000846A7" w:rsidP="007F45DB"/>
    <w:p w:rsidR="00AE1F67" w:rsidRDefault="00AE1F67" w:rsidP="00B0176B">
      <w:r>
        <w:t>Plusieurs solutions propose le placement des pièces:</w:t>
      </w:r>
    </w:p>
    <w:p w:rsidR="00AE1F67" w:rsidRDefault="00AE1F67" w:rsidP="00B0176B">
      <w:r>
        <w:rPr>
          <w:noProof/>
        </w:rPr>
        <w:drawing>
          <wp:anchor distT="0" distB="0" distL="114300" distR="114300" simplePos="0" relativeHeight="251612160" behindDoc="0" locked="0" layoutInCell="1" allowOverlap="1">
            <wp:simplePos x="0" y="0"/>
            <wp:positionH relativeFrom="column">
              <wp:posOffset>2259965</wp:posOffset>
            </wp:positionH>
            <wp:positionV relativeFrom="paragraph">
              <wp:posOffset>38735</wp:posOffset>
            </wp:positionV>
            <wp:extent cx="1247775" cy="342900"/>
            <wp:effectExtent l="19050" t="0" r="9525" b="0"/>
            <wp:wrapNone/>
            <wp:docPr id="2855" name="Image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pic:cNvPicPr>
                      <a:picLocks noChangeAspect="1" noChangeArrowheads="1"/>
                    </pic:cNvPicPr>
                  </pic:nvPicPr>
                  <pic:blipFill>
                    <a:blip r:embed="rId43" cstate="print"/>
                    <a:srcRect/>
                    <a:stretch>
                      <a:fillRect/>
                    </a:stretch>
                  </pic:blipFill>
                  <pic:spPr bwMode="auto">
                    <a:xfrm>
                      <a:off x="0" y="0"/>
                      <a:ext cx="1247775" cy="342900"/>
                    </a:xfrm>
                    <a:prstGeom prst="rect">
                      <a:avLst/>
                    </a:prstGeom>
                    <a:noFill/>
                    <a:ln w="9525">
                      <a:noFill/>
                      <a:miter lim="800000"/>
                      <a:headEnd/>
                      <a:tailEnd/>
                    </a:ln>
                  </pic:spPr>
                </pic:pic>
              </a:graphicData>
            </a:graphic>
          </wp:anchor>
        </w:drawing>
      </w:r>
    </w:p>
    <w:p w:rsidR="00AE1F67" w:rsidRDefault="00AE1F67" w:rsidP="00B0176B"/>
    <w:p w:rsidR="00AE1F67" w:rsidRDefault="00AE1F67" w:rsidP="00B0176B"/>
    <w:p w:rsidR="00AE1F67" w:rsidRDefault="00AE1F67" w:rsidP="00B0176B">
      <w:r>
        <w:tab/>
        <w:t xml:space="preserve">- Placement unitaire </w:t>
      </w:r>
    </w:p>
    <w:p w:rsidR="000846A7" w:rsidRDefault="000846A7" w:rsidP="00B0176B">
      <w:r>
        <w:tab/>
        <w:t>- Placement en grappe</w:t>
      </w:r>
    </w:p>
    <w:p w:rsidR="000846A7" w:rsidRDefault="000846A7" w:rsidP="00B0176B">
      <w:r>
        <w:tab/>
        <w:t>- Placement rectangulaire</w:t>
      </w:r>
    </w:p>
    <w:p w:rsidR="000846A7" w:rsidRDefault="000846A7" w:rsidP="00B0176B">
      <w:r>
        <w:tab/>
        <w:t>- Placement complexe</w:t>
      </w:r>
    </w:p>
    <w:p w:rsidR="00481C47" w:rsidRDefault="000846A7" w:rsidP="00B0176B">
      <w:r>
        <w:t xml:space="preserve">Nous développerons seulement le </w:t>
      </w:r>
      <w:r w:rsidR="00481C47">
        <w:t xml:space="preserve">placement unitaire </w:t>
      </w:r>
      <w:r>
        <w:t>pour une pièce et le placement complexe pour le placement de plusieurs pièces.</w:t>
      </w:r>
    </w:p>
    <w:p w:rsidR="007F45DB" w:rsidRDefault="007F45DB" w:rsidP="007F45DB"/>
    <w:p w:rsidR="000846A7" w:rsidRPr="00AF34A6" w:rsidRDefault="000846A7" w:rsidP="007F45DB"/>
    <w:p w:rsidR="000846A7" w:rsidRDefault="000846A7" w:rsidP="000846A7">
      <w:pPr>
        <w:pStyle w:val="Titre3"/>
        <w:numPr>
          <w:ilvl w:val="0"/>
          <w:numId w:val="12"/>
        </w:numPr>
        <w:tabs>
          <w:tab w:val="clear" w:pos="2844"/>
          <w:tab w:val="num" w:pos="2127"/>
        </w:tabs>
        <w:ind w:left="1843"/>
      </w:pPr>
      <w:bookmarkStart w:id="20" w:name="_Toc494988976"/>
      <w:r>
        <w:t>Placement unitaire</w:t>
      </w:r>
      <w:bookmarkEnd w:id="20"/>
    </w:p>
    <w:p w:rsidR="000846A7" w:rsidRPr="000846A7" w:rsidRDefault="000846A7" w:rsidP="000846A7">
      <w:r>
        <w:rPr>
          <w:noProof/>
        </w:rPr>
        <w:drawing>
          <wp:anchor distT="0" distB="0" distL="114300" distR="114300" simplePos="0" relativeHeight="251614208" behindDoc="0" locked="0" layoutInCell="1" allowOverlap="1">
            <wp:simplePos x="0" y="0"/>
            <wp:positionH relativeFrom="column">
              <wp:posOffset>1955165</wp:posOffset>
            </wp:positionH>
            <wp:positionV relativeFrom="paragraph">
              <wp:posOffset>143510</wp:posOffset>
            </wp:positionV>
            <wp:extent cx="352425" cy="342900"/>
            <wp:effectExtent l="19050" t="0" r="9525" b="0"/>
            <wp:wrapNone/>
            <wp:docPr id="43" name="Image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pic:cNvPicPr>
                      <a:picLocks noChangeAspect="1" noChangeArrowheads="1"/>
                    </pic:cNvPicPr>
                  </pic:nvPicPr>
                  <pic:blipFill>
                    <a:blip r:embed="rId43" cstate="print"/>
                    <a:srcRect r="71756"/>
                    <a:stretch>
                      <a:fillRect/>
                    </a:stretch>
                  </pic:blipFill>
                  <pic:spPr bwMode="auto">
                    <a:xfrm>
                      <a:off x="0" y="0"/>
                      <a:ext cx="352425" cy="342900"/>
                    </a:xfrm>
                    <a:prstGeom prst="rect">
                      <a:avLst/>
                    </a:prstGeom>
                    <a:noFill/>
                    <a:ln w="9525">
                      <a:noFill/>
                      <a:miter lim="800000"/>
                      <a:headEnd/>
                      <a:tailEnd/>
                    </a:ln>
                  </pic:spPr>
                </pic:pic>
              </a:graphicData>
            </a:graphic>
          </wp:anchor>
        </w:drawing>
      </w:r>
    </w:p>
    <w:p w:rsidR="00481C47" w:rsidRDefault="00481C47" w:rsidP="007F45DB">
      <w:r w:rsidRPr="00AF34A6">
        <w:t>Sélectionner P</w:t>
      </w:r>
      <w:r w:rsidR="000846A7">
        <w:t>ièce Unitaire</w:t>
      </w:r>
      <w:r w:rsidRPr="00AF34A6">
        <w:t xml:space="preserve"> </w:t>
      </w:r>
      <w:r w:rsidR="000846A7">
        <w:t xml:space="preserve">      </w:t>
      </w:r>
      <w:r w:rsidRPr="00AF34A6">
        <w:t xml:space="preserve"> le logiciel créé un fichier.meg</w:t>
      </w:r>
    </w:p>
    <w:p w:rsidR="007F45DB" w:rsidRPr="00AF34A6" w:rsidRDefault="007F45DB" w:rsidP="00481C47">
      <w:pPr>
        <w:ind w:firstLine="708"/>
        <w:rPr>
          <w:szCs w:val="24"/>
        </w:rPr>
      </w:pPr>
    </w:p>
    <w:p w:rsidR="00481C47" w:rsidRPr="00AF34A6" w:rsidRDefault="00481C47" w:rsidP="00481C47">
      <w:pPr>
        <w:jc w:val="center"/>
        <w:rPr>
          <w:szCs w:val="24"/>
        </w:rPr>
      </w:pPr>
    </w:p>
    <w:p w:rsidR="00481C47" w:rsidRDefault="00481C47" w:rsidP="00481C47">
      <w:pPr>
        <w:rPr>
          <w:b/>
          <w:szCs w:val="24"/>
        </w:rPr>
      </w:pPr>
      <w:r w:rsidRPr="00AF34A6">
        <w:rPr>
          <w:szCs w:val="24"/>
        </w:rPr>
        <w:t xml:space="preserve">Entrer les valeurs des marges (distance pièce / bord de tôle), vérifier les informations épaisseur… puis OK </w:t>
      </w:r>
      <w:r w:rsidRPr="00AF34A6">
        <w:rPr>
          <w:b/>
          <w:szCs w:val="24"/>
        </w:rPr>
        <w:t>surtout ne pas cliquer sur Enregistrer ou Charger</w:t>
      </w:r>
    </w:p>
    <w:p w:rsidR="000846A7" w:rsidRPr="00AF34A6" w:rsidRDefault="000846A7" w:rsidP="000846A7"/>
    <w:p w:rsidR="00481C47" w:rsidRDefault="00481C47" w:rsidP="00481C47">
      <w:pPr>
        <w:jc w:val="center"/>
        <w:rPr>
          <w:szCs w:val="24"/>
        </w:rPr>
      </w:pPr>
      <w:r>
        <w:rPr>
          <w:noProof/>
          <w:szCs w:val="24"/>
        </w:rPr>
        <w:lastRenderedPageBreak/>
        <w:drawing>
          <wp:inline distT="0" distB="0" distL="0" distR="0">
            <wp:extent cx="3571875" cy="3970720"/>
            <wp:effectExtent l="19050" t="0" r="952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srcRect/>
                    <a:stretch>
                      <a:fillRect/>
                    </a:stretch>
                  </pic:blipFill>
                  <pic:spPr bwMode="auto">
                    <a:xfrm>
                      <a:off x="0" y="0"/>
                      <a:ext cx="3571875" cy="3970720"/>
                    </a:xfrm>
                    <a:prstGeom prst="rect">
                      <a:avLst/>
                    </a:prstGeom>
                    <a:noFill/>
                    <a:ln w="9525">
                      <a:noFill/>
                      <a:miter lim="800000"/>
                      <a:headEnd/>
                      <a:tailEnd/>
                    </a:ln>
                  </pic:spPr>
                </pic:pic>
              </a:graphicData>
            </a:graphic>
          </wp:inline>
        </w:drawing>
      </w:r>
    </w:p>
    <w:p w:rsidR="000846A7" w:rsidRDefault="000846A7" w:rsidP="000846A7"/>
    <w:p w:rsidR="000846A7" w:rsidRDefault="000846A7" w:rsidP="000846A7">
      <w:r>
        <w:t>Attention pour le poinçonnage une zone de sécurité est conseillée pour ne pas travailler sous les pinces ( 120 mm est souhaité</w:t>
      </w:r>
      <w:r w:rsidR="004B6106" w:rsidRPr="004B6106">
        <w:rPr>
          <w:szCs w:val="24"/>
        </w:rPr>
        <w:t xml:space="preserve"> </w:t>
      </w:r>
      <w:r w:rsidR="004B6106">
        <w:rPr>
          <w:szCs w:val="24"/>
        </w:rPr>
        <w:t>ou réaliser un décalage ou un retournement</w:t>
      </w:r>
      <w:r>
        <w:t>)</w:t>
      </w:r>
    </w:p>
    <w:p w:rsidR="000846A7" w:rsidRPr="00AF34A6" w:rsidRDefault="000846A7" w:rsidP="00481C47">
      <w:pPr>
        <w:jc w:val="center"/>
        <w:rPr>
          <w:szCs w:val="24"/>
        </w:rPr>
      </w:pPr>
    </w:p>
    <w:p w:rsidR="00481C47" w:rsidRDefault="00481C47" w:rsidP="00481C47">
      <w:pPr>
        <w:jc w:val="center"/>
        <w:rPr>
          <w:szCs w:val="24"/>
        </w:rPr>
      </w:pPr>
      <w:r>
        <w:rPr>
          <w:noProof/>
          <w:szCs w:val="24"/>
        </w:rPr>
        <w:drawing>
          <wp:inline distT="0" distB="0" distL="0" distR="0">
            <wp:extent cx="3952875" cy="3079311"/>
            <wp:effectExtent l="1905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a:stretch>
                      <a:fillRect/>
                    </a:stretch>
                  </pic:blipFill>
                  <pic:spPr bwMode="auto">
                    <a:xfrm>
                      <a:off x="0" y="0"/>
                      <a:ext cx="3952875" cy="3079311"/>
                    </a:xfrm>
                    <a:prstGeom prst="rect">
                      <a:avLst/>
                    </a:prstGeom>
                    <a:noFill/>
                    <a:ln w="9525">
                      <a:noFill/>
                      <a:miter lim="800000"/>
                      <a:headEnd/>
                      <a:tailEnd/>
                    </a:ln>
                  </pic:spPr>
                </pic:pic>
              </a:graphicData>
            </a:graphic>
          </wp:inline>
        </w:drawing>
      </w:r>
    </w:p>
    <w:p w:rsidR="007866DE" w:rsidRPr="00AF34A6" w:rsidRDefault="007866DE" w:rsidP="00481C47">
      <w:pPr>
        <w:jc w:val="center"/>
        <w:rPr>
          <w:szCs w:val="24"/>
        </w:rPr>
      </w:pPr>
    </w:p>
    <w:p w:rsidR="004B6106" w:rsidRDefault="004B6106" w:rsidP="007F45DB">
      <w:r>
        <w:t>le placement est fait.</w:t>
      </w:r>
    </w:p>
    <w:p w:rsidR="00481C47" w:rsidRDefault="00481C47" w:rsidP="007F45DB">
      <w:r w:rsidRPr="00AF34A6">
        <w:t>ENREGISTRER  le fichier .meg</w:t>
      </w:r>
    </w:p>
    <w:p w:rsidR="004B6106" w:rsidRDefault="004B6106" w:rsidP="007F45DB"/>
    <w:p w:rsidR="004B6106" w:rsidRDefault="004B6106" w:rsidP="007F45DB"/>
    <w:p w:rsidR="004B6106" w:rsidRDefault="004B6106" w:rsidP="004B6106">
      <w:pPr>
        <w:pStyle w:val="Titre3"/>
      </w:pPr>
      <w:bookmarkStart w:id="21" w:name="_Toc494988977"/>
      <w:r>
        <w:lastRenderedPageBreak/>
        <w:t>placement complexe</w:t>
      </w:r>
      <w:bookmarkEnd w:id="21"/>
    </w:p>
    <w:p w:rsidR="004B6106" w:rsidRDefault="004B6106" w:rsidP="004B6106"/>
    <w:p w:rsidR="004B6106" w:rsidRPr="00AF34A6" w:rsidRDefault="00653817" w:rsidP="004B6106">
      <w:r>
        <w:rPr>
          <w:noProof/>
        </w:rPr>
        <w:pict>
          <v:shape id="_x0000_s1048" type="#_x0000_t32" style="position:absolute;margin-left:320.8pt;margin-top:15.7pt;width:90.25pt;height:32.25pt;flip:x;z-index:251670528" o:connectortype="straight">
            <v:stroke endarrow="block"/>
          </v:shape>
        </w:pict>
      </w:r>
      <w:r w:rsidR="004B6106">
        <w:t>Pour placer différentes pièces (.pch), utiliser la fonction de placement complexe.</w:t>
      </w:r>
    </w:p>
    <w:p w:rsidR="004B6106" w:rsidRPr="00AF34A6" w:rsidRDefault="004B6106" w:rsidP="004B6106">
      <w:pPr>
        <w:jc w:val="center"/>
        <w:rPr>
          <w:szCs w:val="24"/>
        </w:rPr>
      </w:pPr>
      <w:r>
        <w:rPr>
          <w:noProof/>
          <w:szCs w:val="24"/>
        </w:rPr>
        <w:drawing>
          <wp:inline distT="0" distB="0" distL="0" distR="0">
            <wp:extent cx="1857375" cy="1066800"/>
            <wp:effectExtent l="19050" t="0" r="9525" b="0"/>
            <wp:docPr id="2856" name="Image 2856" descr="co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descr="comple"/>
                    <pic:cNvPicPr>
                      <a:picLocks noChangeAspect="1" noChangeArrowheads="1"/>
                    </pic:cNvPicPr>
                  </pic:nvPicPr>
                  <pic:blipFill>
                    <a:blip r:embed="rId46" cstate="print"/>
                    <a:srcRect b="64694"/>
                    <a:stretch>
                      <a:fillRect/>
                    </a:stretch>
                  </pic:blipFill>
                  <pic:spPr bwMode="auto">
                    <a:xfrm>
                      <a:off x="0" y="0"/>
                      <a:ext cx="1857375" cy="1066800"/>
                    </a:xfrm>
                    <a:prstGeom prst="rect">
                      <a:avLst/>
                    </a:prstGeom>
                    <a:noFill/>
                    <a:ln w="9525">
                      <a:noFill/>
                      <a:miter lim="800000"/>
                      <a:headEnd/>
                      <a:tailEnd/>
                    </a:ln>
                  </pic:spPr>
                </pic:pic>
              </a:graphicData>
            </a:graphic>
          </wp:inline>
        </w:drawing>
      </w:r>
    </w:p>
    <w:p w:rsidR="004B6106" w:rsidRDefault="004B6106" w:rsidP="004B6106">
      <w:r w:rsidRPr="00AF34A6">
        <w:t xml:space="preserve"> </w:t>
      </w:r>
    </w:p>
    <w:p w:rsidR="004B6106" w:rsidRDefault="004B6106" w:rsidP="004B6106"/>
    <w:p w:rsidR="004B6106" w:rsidRDefault="004B6106" w:rsidP="004B6106">
      <w:r w:rsidRPr="00AF34A6">
        <w:t>le logiciel créé un fichier.meg</w:t>
      </w:r>
    </w:p>
    <w:p w:rsidR="004B6106" w:rsidRDefault="004B6106" w:rsidP="004B6106">
      <w:pPr>
        <w:ind w:firstLine="708"/>
        <w:rPr>
          <w:szCs w:val="24"/>
        </w:rPr>
      </w:pPr>
    </w:p>
    <w:p w:rsidR="004B6106" w:rsidRDefault="004B6106" w:rsidP="004B6106">
      <w:pPr>
        <w:ind w:firstLine="708"/>
        <w:rPr>
          <w:szCs w:val="24"/>
        </w:rPr>
      </w:pPr>
    </w:p>
    <w:p w:rsidR="004B6106" w:rsidRDefault="00653817" w:rsidP="004B6106">
      <w:pPr>
        <w:ind w:firstLine="708"/>
        <w:rPr>
          <w:szCs w:val="24"/>
        </w:rPr>
      </w:pPr>
      <w:r>
        <w:rPr>
          <w:noProof/>
          <w:szCs w:val="24"/>
        </w:rPr>
        <w:pict>
          <v:shape id="_x0000_s1049" type="#_x0000_t32" style="position:absolute;left:0;text-align:left;margin-left:144.75pt;margin-top:17.5pt;width:143.8pt;height:196.85pt;flip:x;z-index:251671552" o:connectortype="straight">
            <v:stroke endarrow="block"/>
          </v:shape>
        </w:pict>
      </w:r>
      <w:r w:rsidR="004B6106">
        <w:rPr>
          <w:szCs w:val="24"/>
        </w:rPr>
        <w:t>Dans le menu contextuel sélectionner le nombre de pièce identique demandé</w:t>
      </w:r>
    </w:p>
    <w:p w:rsidR="004B6106" w:rsidRPr="00AF34A6" w:rsidRDefault="004B6106" w:rsidP="004B6106">
      <w:pPr>
        <w:ind w:firstLine="708"/>
        <w:rPr>
          <w:szCs w:val="24"/>
        </w:rPr>
      </w:pPr>
    </w:p>
    <w:p w:rsidR="004B6106" w:rsidRPr="00AF34A6" w:rsidRDefault="00653817" w:rsidP="004B6106">
      <w:pPr>
        <w:jc w:val="center"/>
        <w:rPr>
          <w:szCs w:val="24"/>
        </w:rPr>
      </w:pPr>
      <w:r>
        <w:rPr>
          <w:noProof/>
          <w:szCs w:val="24"/>
        </w:rPr>
        <w:pict>
          <v:shape id="_x0000_s1050" type="#_x0000_t32" style="position:absolute;left:0;text-align:left;margin-left:139.15pt;margin-top:45.45pt;width:238.6pt;height:351.4pt;flip:y;z-index:251672576" o:connectortype="straight">
            <v:stroke endarrow="block"/>
          </v:shape>
        </w:pict>
      </w:r>
      <w:r w:rsidR="004B6106">
        <w:rPr>
          <w:noProof/>
          <w:szCs w:val="24"/>
        </w:rPr>
        <w:drawing>
          <wp:inline distT="0" distB="0" distL="0" distR="0">
            <wp:extent cx="4352925" cy="4895850"/>
            <wp:effectExtent l="19050" t="0" r="9525" b="0"/>
            <wp:docPr id="2857" name="Image 2857" descr="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descr="menu"/>
                    <pic:cNvPicPr>
                      <a:picLocks noChangeAspect="1" noChangeArrowheads="1"/>
                    </pic:cNvPicPr>
                  </pic:nvPicPr>
                  <pic:blipFill>
                    <a:blip r:embed="rId47" cstate="print"/>
                    <a:srcRect/>
                    <a:stretch>
                      <a:fillRect/>
                    </a:stretch>
                  </pic:blipFill>
                  <pic:spPr bwMode="auto">
                    <a:xfrm>
                      <a:off x="0" y="0"/>
                      <a:ext cx="4352925" cy="4895850"/>
                    </a:xfrm>
                    <a:prstGeom prst="rect">
                      <a:avLst/>
                    </a:prstGeom>
                    <a:noFill/>
                    <a:ln w="9525">
                      <a:noFill/>
                      <a:miter lim="800000"/>
                      <a:headEnd/>
                      <a:tailEnd/>
                    </a:ln>
                  </pic:spPr>
                </pic:pic>
              </a:graphicData>
            </a:graphic>
          </wp:inline>
        </w:drawing>
      </w:r>
    </w:p>
    <w:p w:rsidR="004B6106" w:rsidRDefault="004B6106" w:rsidP="004B6106">
      <w:pPr>
        <w:rPr>
          <w:szCs w:val="24"/>
        </w:rPr>
      </w:pPr>
    </w:p>
    <w:p w:rsidR="004B6106" w:rsidRDefault="004B6106" w:rsidP="004B6106">
      <w:pPr>
        <w:rPr>
          <w:szCs w:val="24"/>
        </w:rPr>
      </w:pPr>
      <w:r>
        <w:rPr>
          <w:szCs w:val="24"/>
        </w:rPr>
        <w:t>Puis ajouter une autre pièce et indiquer le nombre demandé de la même manière.</w:t>
      </w:r>
    </w:p>
    <w:p w:rsidR="007866DE" w:rsidRDefault="007866DE">
      <w:pPr>
        <w:rPr>
          <w:szCs w:val="24"/>
        </w:rPr>
      </w:pPr>
      <w:r>
        <w:rPr>
          <w:szCs w:val="24"/>
        </w:rPr>
        <w:br w:type="page"/>
      </w:r>
    </w:p>
    <w:p w:rsidR="004B6106" w:rsidRDefault="00653817" w:rsidP="004B6106">
      <w:pPr>
        <w:rPr>
          <w:szCs w:val="24"/>
        </w:rPr>
      </w:pPr>
      <w:r>
        <w:rPr>
          <w:noProof/>
          <w:szCs w:val="24"/>
        </w:rPr>
        <w:lastRenderedPageBreak/>
        <w:pict>
          <v:shape id="_x0000_s1051" type="#_x0000_t32" style="position:absolute;margin-left:59.65pt;margin-top:16.6pt;width:127pt;height:44.95pt;flip:x;z-index:251673600" o:connectortype="straight">
            <v:stroke endarrow="block"/>
          </v:shape>
        </w:pict>
      </w:r>
      <w:r w:rsidR="004B6106" w:rsidRPr="00AF34A6">
        <w:rPr>
          <w:szCs w:val="24"/>
        </w:rPr>
        <w:t xml:space="preserve">Entrer les valeurs </w:t>
      </w:r>
      <w:r w:rsidR="004B6106">
        <w:rPr>
          <w:szCs w:val="24"/>
        </w:rPr>
        <w:t>d'écart entre les pièces</w:t>
      </w:r>
    </w:p>
    <w:p w:rsidR="004B6106" w:rsidRPr="004B6106" w:rsidRDefault="004B6106" w:rsidP="004B6106"/>
    <w:p w:rsidR="004B6106" w:rsidRDefault="004B6106" w:rsidP="004B6106">
      <w:pPr>
        <w:rPr>
          <w:b/>
          <w:szCs w:val="24"/>
        </w:rPr>
      </w:pPr>
      <w:r>
        <w:rPr>
          <w:noProof/>
          <w:szCs w:val="24"/>
        </w:rPr>
        <w:drawing>
          <wp:inline distT="0" distB="0" distL="0" distR="0">
            <wp:extent cx="2924175" cy="1781175"/>
            <wp:effectExtent l="19050" t="0" r="9525" b="0"/>
            <wp:docPr id="2858" name="Image 2858" descr="e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descr="ecart"/>
                    <pic:cNvPicPr>
                      <a:picLocks noChangeAspect="1" noChangeArrowheads="1"/>
                    </pic:cNvPicPr>
                  </pic:nvPicPr>
                  <pic:blipFill>
                    <a:blip r:embed="rId48" cstate="print"/>
                    <a:srcRect r="50238" b="60037"/>
                    <a:stretch>
                      <a:fillRect/>
                    </a:stretch>
                  </pic:blipFill>
                  <pic:spPr bwMode="auto">
                    <a:xfrm>
                      <a:off x="0" y="0"/>
                      <a:ext cx="2924175" cy="1781175"/>
                    </a:xfrm>
                    <a:prstGeom prst="rect">
                      <a:avLst/>
                    </a:prstGeom>
                    <a:noFill/>
                    <a:ln w="9525">
                      <a:noFill/>
                      <a:miter lim="800000"/>
                      <a:headEnd/>
                      <a:tailEnd/>
                    </a:ln>
                  </pic:spPr>
                </pic:pic>
              </a:graphicData>
            </a:graphic>
          </wp:inline>
        </w:drawing>
      </w:r>
    </w:p>
    <w:p w:rsidR="004B6106" w:rsidRDefault="004B6106" w:rsidP="004B6106">
      <w:pPr>
        <w:rPr>
          <w:b/>
          <w:szCs w:val="24"/>
        </w:rPr>
      </w:pPr>
    </w:p>
    <w:p w:rsidR="004B6106" w:rsidRDefault="00653817" w:rsidP="004B6106">
      <w:pPr>
        <w:rPr>
          <w:szCs w:val="24"/>
        </w:rPr>
      </w:pPr>
      <w:r>
        <w:rPr>
          <w:noProof/>
          <w:szCs w:val="24"/>
        </w:rPr>
        <w:pict>
          <v:shape id="_x0000_s1052" type="#_x0000_t32" style="position:absolute;margin-left:186.65pt;margin-top:19.75pt;width:82.7pt;height:52.85pt;z-index:251674624" o:connectortype="straight">
            <v:stroke endarrow="block"/>
          </v:shape>
        </w:pict>
      </w:r>
      <w:r w:rsidR="004B6106">
        <w:rPr>
          <w:szCs w:val="24"/>
        </w:rPr>
        <w:t xml:space="preserve">charger une tôle de dimension standard </w:t>
      </w:r>
    </w:p>
    <w:p w:rsidR="004B6106" w:rsidRDefault="004B6106" w:rsidP="004B6106">
      <w:pPr>
        <w:rPr>
          <w:szCs w:val="24"/>
        </w:rPr>
      </w:pPr>
    </w:p>
    <w:p w:rsidR="004B6106" w:rsidRDefault="004B6106" w:rsidP="004B6106">
      <w:pPr>
        <w:rPr>
          <w:szCs w:val="24"/>
        </w:rPr>
      </w:pPr>
      <w:r>
        <w:rPr>
          <w:noProof/>
        </w:rPr>
        <w:drawing>
          <wp:anchor distT="0" distB="0" distL="114300" distR="114300" simplePos="0" relativeHeight="251615232" behindDoc="1" locked="0" layoutInCell="1" allowOverlap="1">
            <wp:simplePos x="0" y="0"/>
            <wp:positionH relativeFrom="column">
              <wp:posOffset>6985</wp:posOffset>
            </wp:positionH>
            <wp:positionV relativeFrom="paragraph">
              <wp:posOffset>5715</wp:posOffset>
            </wp:positionV>
            <wp:extent cx="4353560" cy="4926965"/>
            <wp:effectExtent l="19050" t="0" r="8890" b="0"/>
            <wp:wrapTight wrapText="bothSides">
              <wp:wrapPolygon edited="0">
                <wp:start x="-95" y="0"/>
                <wp:lineTo x="-95" y="21547"/>
                <wp:lineTo x="21644" y="21547"/>
                <wp:lineTo x="21644" y="0"/>
                <wp:lineTo x="-95" y="0"/>
              </wp:wrapPolygon>
            </wp:wrapTight>
            <wp:docPr id="46" name="Image 31" descr="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at"/>
                    <pic:cNvPicPr>
                      <a:picLocks noChangeAspect="1" noChangeArrowheads="1"/>
                    </pic:cNvPicPr>
                  </pic:nvPicPr>
                  <pic:blipFill>
                    <a:blip r:embed="rId49" cstate="print"/>
                    <a:srcRect/>
                    <a:stretch>
                      <a:fillRect/>
                    </a:stretch>
                  </pic:blipFill>
                  <pic:spPr bwMode="auto">
                    <a:xfrm>
                      <a:off x="0" y="0"/>
                      <a:ext cx="4353560" cy="4926965"/>
                    </a:xfrm>
                    <a:prstGeom prst="rect">
                      <a:avLst/>
                    </a:prstGeom>
                    <a:noFill/>
                    <a:ln w="9525">
                      <a:noFill/>
                      <a:miter lim="800000"/>
                      <a:headEnd/>
                      <a:tailEnd/>
                    </a:ln>
                  </pic:spPr>
                </pic:pic>
              </a:graphicData>
            </a:graphic>
          </wp:anchor>
        </w:drawing>
      </w:r>
    </w:p>
    <w:p w:rsidR="004B6106" w:rsidRDefault="004B6106" w:rsidP="004B6106">
      <w:pPr>
        <w:rPr>
          <w:szCs w:val="24"/>
        </w:rPr>
      </w:pPr>
    </w:p>
    <w:p w:rsidR="004B6106" w:rsidRPr="00AF34A6" w:rsidRDefault="00653817" w:rsidP="004B6106">
      <w:pPr>
        <w:rPr>
          <w:b/>
          <w:szCs w:val="24"/>
        </w:rPr>
      </w:pPr>
      <w:r>
        <w:rPr>
          <w:noProof/>
          <w:szCs w:val="24"/>
        </w:rPr>
        <w:pict>
          <v:shape id="_x0000_s1054" type="#_x0000_t32" style="position:absolute;margin-left:-135.9pt;margin-top:88.6pt;width:2in;height:235.3pt;flip:x;z-index:251676672" o:connectortype="straight">
            <v:stroke endarrow="block"/>
          </v:shape>
        </w:pict>
      </w:r>
      <w:r>
        <w:rPr>
          <w:noProof/>
          <w:szCs w:val="24"/>
        </w:rPr>
        <w:pict>
          <v:shape id="_x0000_s1053" type="#_x0000_t32" style="position:absolute;margin-left:-143.1pt;margin-top:24.1pt;width:134.05pt;height:122.85pt;flip:x;z-index:251675648" o:connectortype="straight">
            <v:stroke endarrow="block"/>
          </v:shape>
        </w:pict>
      </w:r>
      <w:r w:rsidR="004B6106" w:rsidRPr="00AF34A6">
        <w:rPr>
          <w:szCs w:val="24"/>
        </w:rPr>
        <w:t xml:space="preserve">Entrer les valeurs des marges (distance pièce / bord de tôle), vérifier les informations épaisseur… puis </w:t>
      </w:r>
    </w:p>
    <w:p w:rsidR="004B6106" w:rsidRDefault="004B6106" w:rsidP="004B6106">
      <w:pPr>
        <w:rPr>
          <w:szCs w:val="24"/>
        </w:rPr>
      </w:pPr>
    </w:p>
    <w:p w:rsidR="004B6106" w:rsidRPr="00AF34A6" w:rsidRDefault="004B6106" w:rsidP="004B6106">
      <w:pPr>
        <w:jc w:val="center"/>
        <w:rPr>
          <w:szCs w:val="24"/>
        </w:rPr>
      </w:pPr>
      <w:r>
        <w:rPr>
          <w:szCs w:val="24"/>
        </w:rPr>
        <w:t>Pour le poinçonnage ils est conseillé d'utiliser une sécurité en haut de 120 mm</w:t>
      </w:r>
    </w:p>
    <w:p w:rsidR="004B6106" w:rsidRDefault="004B6106" w:rsidP="004B6106">
      <w:pPr>
        <w:jc w:val="center"/>
        <w:rPr>
          <w:szCs w:val="24"/>
        </w:rPr>
      </w:pPr>
      <w:r>
        <w:rPr>
          <w:szCs w:val="24"/>
        </w:rPr>
        <w:t>ou réaliser un décalage ou un retournement.</w:t>
      </w:r>
    </w:p>
    <w:p w:rsidR="004B6106" w:rsidRDefault="004B6106" w:rsidP="004B6106">
      <w:pPr>
        <w:jc w:val="center"/>
        <w:rPr>
          <w:szCs w:val="24"/>
        </w:rPr>
      </w:pPr>
    </w:p>
    <w:p w:rsidR="004B6106" w:rsidRDefault="004B6106" w:rsidP="004B6106">
      <w:pPr>
        <w:jc w:val="center"/>
        <w:rPr>
          <w:szCs w:val="24"/>
        </w:rPr>
      </w:pPr>
    </w:p>
    <w:p w:rsidR="004B6106" w:rsidRDefault="004B6106" w:rsidP="004B6106">
      <w:pPr>
        <w:jc w:val="center"/>
        <w:rPr>
          <w:szCs w:val="24"/>
        </w:rPr>
      </w:pPr>
    </w:p>
    <w:p w:rsidR="004B6106" w:rsidRDefault="004B6106" w:rsidP="004B6106">
      <w:pPr>
        <w:jc w:val="center"/>
        <w:rPr>
          <w:szCs w:val="24"/>
        </w:rPr>
      </w:pPr>
    </w:p>
    <w:p w:rsidR="004B6106" w:rsidRDefault="004B6106" w:rsidP="004B6106">
      <w:pPr>
        <w:jc w:val="center"/>
        <w:rPr>
          <w:szCs w:val="24"/>
        </w:rPr>
      </w:pPr>
    </w:p>
    <w:p w:rsidR="004B6106" w:rsidRDefault="004B6106" w:rsidP="004B6106">
      <w:pPr>
        <w:jc w:val="center"/>
        <w:rPr>
          <w:szCs w:val="24"/>
        </w:rPr>
      </w:pPr>
    </w:p>
    <w:p w:rsidR="004B6106" w:rsidRDefault="004B6106" w:rsidP="004B6106">
      <w:pPr>
        <w:jc w:val="center"/>
        <w:rPr>
          <w:szCs w:val="24"/>
        </w:rPr>
      </w:pPr>
    </w:p>
    <w:p w:rsidR="004B6106" w:rsidRDefault="004B6106" w:rsidP="004B6106">
      <w:pPr>
        <w:jc w:val="center"/>
        <w:rPr>
          <w:szCs w:val="24"/>
        </w:rPr>
      </w:pPr>
    </w:p>
    <w:p w:rsidR="004B6106" w:rsidRDefault="004B6106" w:rsidP="004B6106">
      <w:pPr>
        <w:jc w:val="center"/>
        <w:rPr>
          <w:szCs w:val="24"/>
        </w:rPr>
      </w:pPr>
    </w:p>
    <w:p w:rsidR="004B6106" w:rsidRDefault="004B6106" w:rsidP="004B6106">
      <w:pPr>
        <w:jc w:val="center"/>
        <w:rPr>
          <w:szCs w:val="24"/>
        </w:rPr>
      </w:pPr>
    </w:p>
    <w:p w:rsidR="007866DE" w:rsidRDefault="007866DE">
      <w:pPr>
        <w:rPr>
          <w:szCs w:val="24"/>
        </w:rPr>
      </w:pPr>
      <w:r>
        <w:rPr>
          <w:szCs w:val="24"/>
        </w:rPr>
        <w:br w:type="page"/>
      </w:r>
    </w:p>
    <w:p w:rsidR="004B6106" w:rsidRDefault="004B6106" w:rsidP="007866DE">
      <w:r w:rsidRPr="00AF34A6">
        <w:lastRenderedPageBreak/>
        <w:t>ENREGISTRER  le fichier .meg</w:t>
      </w:r>
    </w:p>
    <w:p w:rsidR="004B6106" w:rsidRDefault="007866DE" w:rsidP="004B6106">
      <w:pPr>
        <w:ind w:firstLine="708"/>
        <w:rPr>
          <w:szCs w:val="24"/>
        </w:rPr>
      </w:pPr>
      <w:r>
        <w:rPr>
          <w:noProof/>
          <w:szCs w:val="24"/>
        </w:rPr>
        <w:drawing>
          <wp:anchor distT="0" distB="0" distL="114300" distR="114300" simplePos="0" relativeHeight="251617280" behindDoc="0" locked="0" layoutInCell="1" allowOverlap="1">
            <wp:simplePos x="0" y="0"/>
            <wp:positionH relativeFrom="column">
              <wp:posOffset>840740</wp:posOffset>
            </wp:positionH>
            <wp:positionV relativeFrom="paragraph">
              <wp:posOffset>158750</wp:posOffset>
            </wp:positionV>
            <wp:extent cx="4543425" cy="3181985"/>
            <wp:effectExtent l="19050" t="0" r="9525" b="0"/>
            <wp:wrapNone/>
            <wp:docPr id="45" name="Image 33" descr="t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ole"/>
                    <pic:cNvPicPr>
                      <a:picLocks noChangeAspect="1" noChangeArrowheads="1"/>
                    </pic:cNvPicPr>
                  </pic:nvPicPr>
                  <pic:blipFill>
                    <a:blip r:embed="rId50" cstate="print"/>
                    <a:srcRect b="6494"/>
                    <a:stretch>
                      <a:fillRect/>
                    </a:stretch>
                  </pic:blipFill>
                  <pic:spPr bwMode="auto">
                    <a:xfrm>
                      <a:off x="0" y="0"/>
                      <a:ext cx="4543425" cy="3181985"/>
                    </a:xfrm>
                    <a:prstGeom prst="rect">
                      <a:avLst/>
                    </a:prstGeom>
                    <a:noFill/>
                    <a:ln w="9525">
                      <a:noFill/>
                      <a:miter lim="800000"/>
                      <a:headEnd/>
                      <a:tailEnd/>
                    </a:ln>
                  </pic:spPr>
                </pic:pic>
              </a:graphicData>
            </a:graphic>
          </wp:anchor>
        </w:drawing>
      </w:r>
    </w:p>
    <w:p w:rsidR="004B6106" w:rsidRDefault="004B6106" w:rsidP="004B6106">
      <w:pPr>
        <w:ind w:firstLine="708"/>
        <w:rPr>
          <w:szCs w:val="24"/>
        </w:rPr>
      </w:pPr>
    </w:p>
    <w:p w:rsidR="004B6106" w:rsidRDefault="004B6106" w:rsidP="004B6106">
      <w:pPr>
        <w:ind w:firstLine="708"/>
        <w:rPr>
          <w:szCs w:val="24"/>
        </w:rPr>
      </w:pPr>
    </w:p>
    <w:p w:rsidR="004B6106" w:rsidRDefault="004B6106" w:rsidP="004B6106">
      <w:pPr>
        <w:ind w:firstLine="708"/>
        <w:rPr>
          <w:szCs w:val="24"/>
        </w:rPr>
      </w:pPr>
    </w:p>
    <w:p w:rsidR="004B6106" w:rsidRDefault="004B6106" w:rsidP="004B6106">
      <w:pPr>
        <w:ind w:firstLine="708"/>
        <w:rPr>
          <w:szCs w:val="24"/>
        </w:rPr>
      </w:pPr>
    </w:p>
    <w:p w:rsidR="004B6106" w:rsidRDefault="004B6106" w:rsidP="004B6106">
      <w:pPr>
        <w:ind w:firstLine="708"/>
        <w:rPr>
          <w:szCs w:val="24"/>
        </w:rPr>
      </w:pPr>
    </w:p>
    <w:p w:rsidR="004B6106" w:rsidRDefault="004B6106" w:rsidP="004B6106">
      <w:pPr>
        <w:ind w:firstLine="708"/>
        <w:rPr>
          <w:szCs w:val="24"/>
        </w:rPr>
      </w:pPr>
    </w:p>
    <w:p w:rsidR="004B6106" w:rsidRDefault="004B6106" w:rsidP="004B6106">
      <w:pPr>
        <w:ind w:firstLine="708"/>
        <w:rPr>
          <w:szCs w:val="24"/>
        </w:rPr>
      </w:pPr>
    </w:p>
    <w:p w:rsidR="004B6106" w:rsidRDefault="004B6106" w:rsidP="004B6106">
      <w:pPr>
        <w:ind w:firstLine="708"/>
        <w:rPr>
          <w:szCs w:val="24"/>
        </w:rPr>
      </w:pPr>
    </w:p>
    <w:p w:rsidR="004B6106" w:rsidRDefault="004B6106" w:rsidP="004B6106">
      <w:pPr>
        <w:ind w:firstLine="708"/>
        <w:rPr>
          <w:szCs w:val="24"/>
        </w:rPr>
      </w:pPr>
    </w:p>
    <w:p w:rsidR="004B6106" w:rsidRDefault="004B6106" w:rsidP="004B6106">
      <w:pPr>
        <w:ind w:firstLine="708"/>
        <w:rPr>
          <w:szCs w:val="24"/>
        </w:rPr>
      </w:pPr>
    </w:p>
    <w:p w:rsidR="004B6106" w:rsidRDefault="004B6106" w:rsidP="004B6106">
      <w:pPr>
        <w:ind w:firstLine="708"/>
        <w:rPr>
          <w:szCs w:val="24"/>
        </w:rPr>
      </w:pPr>
    </w:p>
    <w:p w:rsidR="004B6106" w:rsidRDefault="004B6106" w:rsidP="004B6106">
      <w:pPr>
        <w:ind w:firstLine="708"/>
        <w:rPr>
          <w:szCs w:val="24"/>
        </w:rPr>
      </w:pPr>
    </w:p>
    <w:p w:rsidR="004B6106" w:rsidRDefault="004B6106" w:rsidP="004B6106">
      <w:pPr>
        <w:ind w:firstLine="708"/>
        <w:rPr>
          <w:szCs w:val="24"/>
        </w:rPr>
      </w:pPr>
    </w:p>
    <w:p w:rsidR="004B6106" w:rsidRDefault="004B6106" w:rsidP="004B6106">
      <w:pPr>
        <w:ind w:firstLine="708"/>
        <w:rPr>
          <w:szCs w:val="24"/>
        </w:rPr>
      </w:pPr>
    </w:p>
    <w:p w:rsidR="004B6106" w:rsidRDefault="004B6106" w:rsidP="004B6106">
      <w:pPr>
        <w:ind w:firstLine="708"/>
        <w:rPr>
          <w:szCs w:val="24"/>
        </w:rPr>
      </w:pPr>
    </w:p>
    <w:p w:rsidR="004B6106" w:rsidRDefault="00695F2E" w:rsidP="004B6106">
      <w:pPr>
        <w:pStyle w:val="Titre3"/>
      </w:pPr>
      <w:bookmarkStart w:id="22" w:name="_Toc494988978"/>
      <w:r>
        <w:t>spécificité du placement complexe.</w:t>
      </w:r>
      <w:bookmarkEnd w:id="22"/>
    </w:p>
    <w:p w:rsidR="00695F2E" w:rsidRDefault="00695F2E" w:rsidP="00695F2E">
      <w:pPr>
        <w:rPr>
          <w:b/>
        </w:rPr>
      </w:pPr>
      <w:r>
        <w:rPr>
          <w:noProof/>
        </w:rPr>
        <w:drawing>
          <wp:anchor distT="0" distB="0" distL="114300" distR="114300" simplePos="0" relativeHeight="251618304" behindDoc="0" locked="0" layoutInCell="1" allowOverlap="1">
            <wp:simplePos x="0" y="0"/>
            <wp:positionH relativeFrom="column">
              <wp:posOffset>3812540</wp:posOffset>
            </wp:positionH>
            <wp:positionV relativeFrom="paragraph">
              <wp:posOffset>47625</wp:posOffset>
            </wp:positionV>
            <wp:extent cx="552450" cy="276225"/>
            <wp:effectExtent l="19050" t="0" r="0" b="0"/>
            <wp:wrapNone/>
            <wp:docPr id="48" name="Image 37" descr="mod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odif"/>
                    <pic:cNvPicPr>
                      <a:picLocks noChangeAspect="1" noChangeArrowheads="1"/>
                    </pic:cNvPicPr>
                  </pic:nvPicPr>
                  <pic:blipFill>
                    <a:blip r:embed="rId51" cstate="print"/>
                    <a:srcRect l="55060" t="13262" r="31798" b="79045"/>
                    <a:stretch>
                      <a:fillRect/>
                    </a:stretch>
                  </pic:blipFill>
                  <pic:spPr bwMode="auto">
                    <a:xfrm>
                      <a:off x="0" y="0"/>
                      <a:ext cx="552450" cy="276225"/>
                    </a:xfrm>
                    <a:prstGeom prst="rect">
                      <a:avLst/>
                    </a:prstGeom>
                    <a:noFill/>
                    <a:ln w="9525">
                      <a:noFill/>
                      <a:miter lim="800000"/>
                      <a:headEnd/>
                      <a:tailEnd/>
                    </a:ln>
                  </pic:spPr>
                </pic:pic>
              </a:graphicData>
            </a:graphic>
          </wp:anchor>
        </w:drawing>
      </w:r>
      <w:r>
        <w:tab/>
      </w:r>
      <w:r>
        <w:tab/>
      </w:r>
      <w:r w:rsidRPr="00695F2E">
        <w:rPr>
          <w:b/>
        </w:rPr>
        <w:t>Commandes de placement manuel</w:t>
      </w:r>
    </w:p>
    <w:p w:rsidR="00695F2E" w:rsidRPr="00695F2E" w:rsidRDefault="00695F2E" w:rsidP="00695F2E"/>
    <w:p w:rsidR="00695F2E" w:rsidRDefault="00695F2E" w:rsidP="00695F2E">
      <w:r>
        <w:t>L’application permet d’intervenir manuellement sur le placement des pièces en utilisant</w:t>
      </w:r>
      <w:r w:rsidR="00772407">
        <w:t xml:space="preserve"> </w:t>
      </w:r>
      <w:r>
        <w:t>les commandes « insérer pièces » et « déplacer pièces ».</w:t>
      </w:r>
    </w:p>
    <w:p w:rsidR="004B6106" w:rsidRDefault="00695F2E" w:rsidP="00695F2E">
      <w:pPr>
        <w:rPr>
          <w:szCs w:val="24"/>
        </w:rPr>
      </w:pPr>
      <w:r>
        <w:t>Ces commandes peuvent être utilisées pour compléter un placement généré en</w:t>
      </w:r>
      <w:r w:rsidR="00772407">
        <w:t xml:space="preserve"> </w:t>
      </w:r>
      <w:r>
        <w:t>automatique ou pour créer complètement un placement.</w:t>
      </w:r>
    </w:p>
    <w:p w:rsidR="004B6106" w:rsidRDefault="00695F2E" w:rsidP="00695F2E">
      <w:r>
        <w:rPr>
          <w:noProof/>
        </w:rPr>
        <w:drawing>
          <wp:anchor distT="0" distB="0" distL="114300" distR="114300" simplePos="0" relativeHeight="251619328" behindDoc="0" locked="0" layoutInCell="1" allowOverlap="1">
            <wp:simplePos x="0" y="0"/>
            <wp:positionH relativeFrom="column">
              <wp:posOffset>3498215</wp:posOffset>
            </wp:positionH>
            <wp:positionV relativeFrom="paragraph">
              <wp:posOffset>154305</wp:posOffset>
            </wp:positionV>
            <wp:extent cx="314325" cy="276225"/>
            <wp:effectExtent l="19050" t="0" r="9525" b="0"/>
            <wp:wrapNone/>
            <wp:docPr id="49" name="Image 37" descr="mod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odif"/>
                    <pic:cNvPicPr>
                      <a:picLocks noChangeAspect="1" noChangeArrowheads="1"/>
                    </pic:cNvPicPr>
                  </pic:nvPicPr>
                  <pic:blipFill>
                    <a:blip r:embed="rId51" cstate="print"/>
                    <a:srcRect l="55060" t="13262" r="37463" b="79045"/>
                    <a:stretch>
                      <a:fillRect/>
                    </a:stretch>
                  </pic:blipFill>
                  <pic:spPr bwMode="auto">
                    <a:xfrm>
                      <a:off x="0" y="0"/>
                      <a:ext cx="314325" cy="276225"/>
                    </a:xfrm>
                    <a:prstGeom prst="rect">
                      <a:avLst/>
                    </a:prstGeom>
                    <a:noFill/>
                    <a:ln w="9525">
                      <a:noFill/>
                      <a:miter lim="800000"/>
                      <a:headEnd/>
                      <a:tailEnd/>
                    </a:ln>
                  </pic:spPr>
                </pic:pic>
              </a:graphicData>
            </a:graphic>
          </wp:anchor>
        </w:drawing>
      </w:r>
    </w:p>
    <w:p w:rsidR="00695F2E" w:rsidRDefault="00695F2E" w:rsidP="00695F2E">
      <w:pPr>
        <w:rPr>
          <w:b/>
        </w:rPr>
      </w:pPr>
      <w:r>
        <w:tab/>
      </w:r>
      <w:r>
        <w:tab/>
      </w:r>
      <w:r w:rsidRPr="00695F2E">
        <w:rPr>
          <w:b/>
        </w:rPr>
        <w:t>La commande « insérer pièce »</w:t>
      </w:r>
      <w:r w:rsidRPr="00695F2E">
        <w:rPr>
          <w:noProof/>
        </w:rPr>
        <w:t xml:space="preserve"> </w:t>
      </w:r>
    </w:p>
    <w:p w:rsidR="00695F2E" w:rsidRPr="00695F2E" w:rsidRDefault="00695F2E" w:rsidP="00695F2E"/>
    <w:p w:rsidR="00695F2E" w:rsidRDefault="00695F2E" w:rsidP="00695F2E">
      <w:r>
        <w:t>Cette commande permet d’insérer en dupliquant une ou plusieurs pièces avec ou</w:t>
      </w:r>
      <w:r w:rsidR="00772407">
        <w:t xml:space="preserve"> </w:t>
      </w:r>
      <w:r>
        <w:t>sans transformation.</w:t>
      </w:r>
    </w:p>
    <w:p w:rsidR="00695F2E" w:rsidRDefault="00695F2E" w:rsidP="00695F2E">
      <w:r>
        <w:rPr>
          <w:noProof/>
        </w:rPr>
        <w:drawing>
          <wp:inline distT="0" distB="0" distL="0" distR="0">
            <wp:extent cx="6479540" cy="222902"/>
            <wp:effectExtent l="19050" t="0" r="0" b="0"/>
            <wp:docPr id="2883" name="Image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3"/>
                    <pic:cNvPicPr>
                      <a:picLocks noChangeAspect="1" noChangeArrowheads="1"/>
                    </pic:cNvPicPr>
                  </pic:nvPicPr>
                  <pic:blipFill>
                    <a:blip r:embed="rId52" cstate="print"/>
                    <a:srcRect/>
                    <a:stretch>
                      <a:fillRect/>
                    </a:stretch>
                  </pic:blipFill>
                  <pic:spPr bwMode="auto">
                    <a:xfrm>
                      <a:off x="0" y="0"/>
                      <a:ext cx="6479540" cy="222902"/>
                    </a:xfrm>
                    <a:prstGeom prst="rect">
                      <a:avLst/>
                    </a:prstGeom>
                    <a:noFill/>
                    <a:ln w="9525">
                      <a:noFill/>
                      <a:miter lim="800000"/>
                      <a:headEnd/>
                      <a:tailEnd/>
                    </a:ln>
                  </pic:spPr>
                </pic:pic>
              </a:graphicData>
            </a:graphic>
          </wp:inline>
        </w:drawing>
      </w:r>
    </w:p>
    <w:p w:rsidR="00695F2E" w:rsidRDefault="00695F2E" w:rsidP="00695F2E"/>
    <w:p w:rsidR="00695F2E" w:rsidRDefault="00695F2E" w:rsidP="00695F2E">
      <w:r>
        <w:t>Le bouton « dynamique » permet d’insérer des pièces en mode dynamique et donne</w:t>
      </w:r>
      <w:r w:rsidR="00772407">
        <w:t xml:space="preserve"> </w:t>
      </w:r>
      <w:r>
        <w:t>accès aux paramètres suivants :</w:t>
      </w:r>
    </w:p>
    <w:p w:rsidR="00695F2E" w:rsidRDefault="00695F2E" w:rsidP="00695F2E"/>
    <w:p w:rsidR="00695F2E" w:rsidRDefault="00695F2E" w:rsidP="00695F2E">
      <w:r>
        <w:rPr>
          <w:noProof/>
        </w:rPr>
        <w:drawing>
          <wp:inline distT="0" distB="0" distL="0" distR="0">
            <wp:extent cx="6470200" cy="190500"/>
            <wp:effectExtent l="19050" t="0" r="6800" b="0"/>
            <wp:docPr id="2884" name="Image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4"/>
                    <pic:cNvPicPr>
                      <a:picLocks noChangeAspect="1" noChangeArrowheads="1"/>
                    </pic:cNvPicPr>
                  </pic:nvPicPr>
                  <pic:blipFill>
                    <a:blip r:embed="rId53" cstate="print"/>
                    <a:srcRect/>
                    <a:stretch>
                      <a:fillRect/>
                    </a:stretch>
                  </pic:blipFill>
                  <pic:spPr bwMode="auto">
                    <a:xfrm>
                      <a:off x="0" y="0"/>
                      <a:ext cx="6479540" cy="190775"/>
                    </a:xfrm>
                    <a:prstGeom prst="rect">
                      <a:avLst/>
                    </a:prstGeom>
                    <a:noFill/>
                    <a:ln w="9525">
                      <a:noFill/>
                      <a:miter lim="800000"/>
                      <a:headEnd/>
                      <a:tailEnd/>
                    </a:ln>
                  </pic:spPr>
                </pic:pic>
              </a:graphicData>
            </a:graphic>
          </wp:inline>
        </w:drawing>
      </w:r>
    </w:p>
    <w:p w:rsidR="00695F2E" w:rsidRDefault="00695F2E" w:rsidP="00695F2E"/>
    <w:p w:rsidR="00695F2E" w:rsidRDefault="00695F2E" w:rsidP="00695F2E">
      <w:r>
        <w:t>Le bouton « tourner » permet de tourner le motif du pas de rotation.</w:t>
      </w:r>
    </w:p>
    <w:p w:rsidR="00695F2E" w:rsidRDefault="00695F2E" w:rsidP="00695F2E">
      <w:r>
        <w:t>Le bouton « angle » indique l’indique l’angle courant et peut être modifié.</w:t>
      </w:r>
    </w:p>
    <w:p w:rsidR="00695F2E" w:rsidRDefault="00695F2E" w:rsidP="00695F2E">
      <w:r>
        <w:t>Le bouton « symétrie » permet de symétriser la pièce par rapport à Y.</w:t>
      </w:r>
    </w:p>
    <w:p w:rsidR="00695F2E" w:rsidRDefault="00695F2E" w:rsidP="00695F2E">
      <w:r>
        <w:t>Le bouton « NbX EcartX… » permet de dupliquer le motif sélectionné selon une grille</w:t>
      </w:r>
    </w:p>
    <w:p w:rsidR="00695F2E" w:rsidRDefault="00695F2E" w:rsidP="00695F2E">
      <w:r>
        <w:t>dont les directions et les écarts seront choisis.</w:t>
      </w:r>
    </w:p>
    <w:p w:rsidR="004B6106" w:rsidRPr="00695F2E" w:rsidRDefault="00DF4073" w:rsidP="00695F2E">
      <w:pPr>
        <w:rPr>
          <w:b/>
        </w:rPr>
      </w:pPr>
      <w:r>
        <w:rPr>
          <w:noProof/>
        </w:rPr>
        <w:lastRenderedPageBreak/>
        <w:drawing>
          <wp:anchor distT="0" distB="0" distL="114300" distR="114300" simplePos="0" relativeHeight="251620352" behindDoc="0" locked="0" layoutInCell="1" allowOverlap="1">
            <wp:simplePos x="0" y="0"/>
            <wp:positionH relativeFrom="column">
              <wp:posOffset>3812540</wp:posOffset>
            </wp:positionH>
            <wp:positionV relativeFrom="paragraph">
              <wp:posOffset>-57785</wp:posOffset>
            </wp:positionV>
            <wp:extent cx="476250" cy="476250"/>
            <wp:effectExtent l="19050" t="0" r="0" b="0"/>
            <wp:wrapNone/>
            <wp:docPr id="50" name="Image 37" descr="mod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odif"/>
                    <pic:cNvPicPr>
                      <a:picLocks noChangeAspect="1" noChangeArrowheads="1"/>
                    </pic:cNvPicPr>
                  </pic:nvPicPr>
                  <pic:blipFill>
                    <a:blip r:embed="rId51" cstate="print"/>
                    <a:srcRect l="61631" t="13262" r="31798" b="79045"/>
                    <a:stretch>
                      <a:fillRect/>
                    </a:stretch>
                  </pic:blipFill>
                  <pic:spPr bwMode="auto">
                    <a:xfrm>
                      <a:off x="0" y="0"/>
                      <a:ext cx="476250" cy="476250"/>
                    </a:xfrm>
                    <a:prstGeom prst="rect">
                      <a:avLst/>
                    </a:prstGeom>
                    <a:noFill/>
                    <a:ln w="9525">
                      <a:noFill/>
                      <a:miter lim="800000"/>
                      <a:headEnd/>
                      <a:tailEnd/>
                    </a:ln>
                  </pic:spPr>
                </pic:pic>
              </a:graphicData>
            </a:graphic>
          </wp:anchor>
        </w:drawing>
      </w:r>
      <w:r w:rsidR="00695F2E">
        <w:tab/>
      </w:r>
      <w:r w:rsidR="00695F2E">
        <w:tab/>
      </w:r>
      <w:r w:rsidR="00695F2E" w:rsidRPr="00695F2E">
        <w:rPr>
          <w:b/>
        </w:rPr>
        <w:t>La commande « déplacer pièce »</w:t>
      </w:r>
      <w:r w:rsidR="00695F2E" w:rsidRPr="00695F2E">
        <w:rPr>
          <w:noProof/>
        </w:rPr>
        <w:t xml:space="preserve"> </w:t>
      </w:r>
    </w:p>
    <w:p w:rsidR="00DF4073" w:rsidRDefault="00DF4073" w:rsidP="00695F2E"/>
    <w:p w:rsidR="00695F2E" w:rsidRDefault="00695F2E" w:rsidP="00695F2E">
      <w:r>
        <w:t>Cette commande a le même fonctionnement que la commande « insérer pièce ».</w:t>
      </w:r>
    </w:p>
    <w:p w:rsidR="004B6106" w:rsidRDefault="00695F2E" w:rsidP="00695F2E">
      <w:pPr>
        <w:rPr>
          <w:szCs w:val="24"/>
        </w:rPr>
      </w:pPr>
      <w:r>
        <w:t>Sélectionnez la ou les pièces à déplacer puis cliquer à l’endroit de leur nouvelle</w:t>
      </w:r>
      <w:r w:rsidR="00DF4073">
        <w:t xml:space="preserve"> </w:t>
      </w:r>
      <w:r>
        <w:t xml:space="preserve">position </w:t>
      </w:r>
      <w:r w:rsidR="00DF4073">
        <w:t>les écarts entre pièces seront respectés. ( un clic droit permet de faire tourner la pièce).</w:t>
      </w:r>
    </w:p>
    <w:p w:rsidR="004B6106" w:rsidRDefault="004B6106" w:rsidP="00695F2E">
      <w:pPr>
        <w:rPr>
          <w:szCs w:val="24"/>
        </w:rPr>
      </w:pPr>
    </w:p>
    <w:p w:rsidR="004B6106" w:rsidRPr="00DF4073" w:rsidRDefault="00DF4073" w:rsidP="00DF4073">
      <w:pPr>
        <w:rPr>
          <w:b/>
        </w:rPr>
      </w:pPr>
      <w:r>
        <w:tab/>
      </w:r>
      <w:r>
        <w:tab/>
      </w:r>
      <w:r w:rsidRPr="00DF4073">
        <w:rPr>
          <w:b/>
        </w:rPr>
        <w:t>Ajuster le format</w:t>
      </w:r>
    </w:p>
    <w:p w:rsidR="004B6106" w:rsidRPr="00DF4073" w:rsidRDefault="004B6106" w:rsidP="00DF4073">
      <w:pPr>
        <w:rPr>
          <w:b/>
        </w:rPr>
      </w:pPr>
    </w:p>
    <w:p w:rsidR="004B6106" w:rsidRDefault="004B6106" w:rsidP="00DF4073">
      <w:r>
        <w:t xml:space="preserve">Il est possible d'ajuster le format de la tôle </w:t>
      </w:r>
    </w:p>
    <w:p w:rsidR="00DF4073" w:rsidRDefault="00DF4073" w:rsidP="00DF4073"/>
    <w:p w:rsidR="00DF4073" w:rsidRDefault="00DF4073" w:rsidP="00DF4073">
      <w:r>
        <w:rPr>
          <w:noProof/>
        </w:rPr>
        <w:drawing>
          <wp:anchor distT="0" distB="0" distL="114300" distR="114300" simplePos="0" relativeHeight="251616256" behindDoc="1" locked="0" layoutInCell="1" allowOverlap="1">
            <wp:simplePos x="0" y="0"/>
            <wp:positionH relativeFrom="column">
              <wp:posOffset>-207010</wp:posOffset>
            </wp:positionH>
            <wp:positionV relativeFrom="paragraph">
              <wp:posOffset>56515</wp:posOffset>
            </wp:positionV>
            <wp:extent cx="4203700" cy="3257550"/>
            <wp:effectExtent l="19050" t="0" r="6350" b="0"/>
            <wp:wrapTight wrapText="bothSides">
              <wp:wrapPolygon edited="0">
                <wp:start x="-98" y="0"/>
                <wp:lineTo x="-98" y="21474"/>
                <wp:lineTo x="21633" y="21474"/>
                <wp:lineTo x="21633" y="0"/>
                <wp:lineTo x="-98" y="0"/>
              </wp:wrapPolygon>
            </wp:wrapTight>
            <wp:docPr id="44" name="Image 32" descr="mod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odif"/>
                    <pic:cNvPicPr>
                      <a:picLocks noChangeAspect="1" noChangeArrowheads="1"/>
                    </pic:cNvPicPr>
                  </pic:nvPicPr>
                  <pic:blipFill>
                    <a:blip r:embed="rId51" cstate="print"/>
                    <a:srcRect b="9284"/>
                    <a:stretch>
                      <a:fillRect/>
                    </a:stretch>
                  </pic:blipFill>
                  <pic:spPr bwMode="auto">
                    <a:xfrm>
                      <a:off x="0" y="0"/>
                      <a:ext cx="4203700" cy="3257550"/>
                    </a:xfrm>
                    <a:prstGeom prst="rect">
                      <a:avLst/>
                    </a:prstGeom>
                    <a:noFill/>
                    <a:ln w="9525">
                      <a:noFill/>
                      <a:miter lim="800000"/>
                      <a:headEnd/>
                      <a:tailEnd/>
                    </a:ln>
                  </pic:spPr>
                </pic:pic>
              </a:graphicData>
            </a:graphic>
          </wp:anchor>
        </w:drawing>
      </w:r>
    </w:p>
    <w:p w:rsidR="004B6106" w:rsidRDefault="00653817" w:rsidP="004B6106">
      <w:pPr>
        <w:ind w:firstLine="708"/>
        <w:rPr>
          <w:szCs w:val="24"/>
        </w:rPr>
      </w:pPr>
      <w:r>
        <w:rPr>
          <w:noProof/>
          <w:szCs w:val="24"/>
        </w:rPr>
        <w:pict>
          <v:shape id="_x0000_s1058" type="#_x0000_t32" style="position:absolute;left:0;text-align:left;margin-left:-63.4pt;margin-top:6.35pt;width:96.3pt;height:10.15pt;flip:x;z-index:251677696" o:connectortype="straight">
            <v:stroke endarrow="block"/>
          </v:shape>
        </w:pict>
      </w:r>
      <w:r w:rsidR="004B6106">
        <w:rPr>
          <w:szCs w:val="24"/>
        </w:rPr>
        <w:t>Sélectionner modifier</w:t>
      </w:r>
    </w:p>
    <w:p w:rsidR="004B6106" w:rsidRDefault="00653817" w:rsidP="004B6106">
      <w:pPr>
        <w:ind w:firstLine="708"/>
        <w:rPr>
          <w:szCs w:val="24"/>
        </w:rPr>
      </w:pPr>
      <w:r>
        <w:rPr>
          <w:noProof/>
          <w:szCs w:val="24"/>
        </w:rPr>
        <w:pict>
          <v:shape id="_x0000_s1059" type="#_x0000_t32" style="position:absolute;left:0;text-align:left;margin-left:-92.85pt;margin-top:9.55pt;width:125.75pt;height:57pt;flip:x;z-index:251678720" o:connectortype="straight">
            <v:stroke endarrow="block"/>
          </v:shape>
        </w:pict>
      </w:r>
      <w:r w:rsidR="004B6106">
        <w:rPr>
          <w:szCs w:val="24"/>
        </w:rPr>
        <w:t xml:space="preserve">Puis cliquer sur le bord de </w:t>
      </w:r>
      <w:r w:rsidR="00A85730">
        <w:rPr>
          <w:szCs w:val="24"/>
        </w:rPr>
        <w:tab/>
      </w:r>
      <w:r w:rsidR="004B6106">
        <w:rPr>
          <w:szCs w:val="24"/>
        </w:rPr>
        <w:t>la tôle</w:t>
      </w:r>
    </w:p>
    <w:p w:rsidR="004B6106" w:rsidRDefault="004B6106" w:rsidP="004B6106">
      <w:pPr>
        <w:ind w:firstLine="708"/>
        <w:rPr>
          <w:szCs w:val="24"/>
        </w:rPr>
      </w:pPr>
    </w:p>
    <w:p w:rsidR="004B6106" w:rsidRDefault="00653817" w:rsidP="004B6106">
      <w:pPr>
        <w:ind w:firstLine="708"/>
        <w:rPr>
          <w:szCs w:val="24"/>
        </w:rPr>
      </w:pPr>
      <w:r>
        <w:rPr>
          <w:noProof/>
          <w:szCs w:val="24"/>
        </w:rPr>
        <w:pict>
          <v:shape id="_x0000_s1060" type="#_x0000_t32" style="position:absolute;left:0;text-align:left;margin-left:-226.5pt;margin-top:16.35pt;width:217.5pt;height:14.8pt;flip:x y;z-index:251679744" o:connectortype="straight">
            <v:stroke endarrow="block"/>
          </v:shape>
        </w:pict>
      </w:r>
      <w:r w:rsidR="004B6106">
        <w:rPr>
          <w:szCs w:val="24"/>
        </w:rPr>
        <w:t xml:space="preserve">un menu contextuel </w:t>
      </w:r>
      <w:r w:rsidR="00A85730">
        <w:rPr>
          <w:szCs w:val="24"/>
        </w:rPr>
        <w:tab/>
      </w:r>
      <w:r w:rsidR="004B6106">
        <w:rPr>
          <w:szCs w:val="24"/>
        </w:rPr>
        <w:t xml:space="preserve">s'ouvre et sélectionner </w:t>
      </w:r>
      <w:r w:rsidR="00A85730">
        <w:rPr>
          <w:szCs w:val="24"/>
        </w:rPr>
        <w:tab/>
      </w:r>
      <w:r w:rsidR="004B6106">
        <w:rPr>
          <w:szCs w:val="24"/>
        </w:rPr>
        <w:t>dimension du format</w:t>
      </w:r>
    </w:p>
    <w:p w:rsidR="004B6106" w:rsidRDefault="004B6106" w:rsidP="004B6106">
      <w:pPr>
        <w:ind w:firstLine="708"/>
        <w:rPr>
          <w:szCs w:val="24"/>
        </w:rPr>
      </w:pPr>
    </w:p>
    <w:p w:rsidR="004B6106" w:rsidRDefault="004B6106" w:rsidP="004B6106">
      <w:pPr>
        <w:ind w:firstLine="708"/>
        <w:rPr>
          <w:szCs w:val="24"/>
        </w:rPr>
      </w:pPr>
      <w:r>
        <w:rPr>
          <w:szCs w:val="24"/>
        </w:rPr>
        <w:t>ainsi vous pourrez:</w:t>
      </w:r>
    </w:p>
    <w:p w:rsidR="004B6106" w:rsidRDefault="004B6106" w:rsidP="004B6106">
      <w:pPr>
        <w:ind w:firstLine="708"/>
        <w:rPr>
          <w:szCs w:val="24"/>
        </w:rPr>
      </w:pPr>
      <w:r>
        <w:rPr>
          <w:szCs w:val="24"/>
        </w:rPr>
        <w:t>- soit imposer une dimension de format</w:t>
      </w:r>
    </w:p>
    <w:p w:rsidR="004B6106" w:rsidRPr="00AF34A6" w:rsidRDefault="004B6106" w:rsidP="004B6106">
      <w:pPr>
        <w:ind w:firstLine="708"/>
        <w:rPr>
          <w:szCs w:val="24"/>
        </w:rPr>
      </w:pPr>
      <w:r>
        <w:rPr>
          <w:szCs w:val="24"/>
        </w:rPr>
        <w:t>-Soit ajuster le format avec le pas que vous désirez.</w:t>
      </w:r>
    </w:p>
    <w:p w:rsidR="004B6106" w:rsidRDefault="004B6106" w:rsidP="007F45DB"/>
    <w:p w:rsidR="00DF4073" w:rsidRDefault="00DF4073" w:rsidP="007F45DB"/>
    <w:p w:rsidR="00DF4073" w:rsidRDefault="00DF4073" w:rsidP="007F45DB"/>
    <w:p w:rsidR="00EF25D6" w:rsidRDefault="00A85730" w:rsidP="00A85730">
      <w:pPr>
        <w:pStyle w:val="Titre3"/>
      </w:pPr>
      <w:bookmarkStart w:id="23" w:name="_Toc494988979"/>
      <w:r>
        <w:t>positionnement des pinces en poinçonnage</w:t>
      </w:r>
      <w:bookmarkEnd w:id="23"/>
    </w:p>
    <w:p w:rsidR="00A85730" w:rsidRDefault="00A85730" w:rsidP="00A85730"/>
    <w:p w:rsidR="00A85730" w:rsidRDefault="00A85730" w:rsidP="00A85730">
      <w:r>
        <w:t xml:space="preserve">Dans la fenêtre simulation </w:t>
      </w:r>
    </w:p>
    <w:p w:rsidR="00A85730" w:rsidRPr="00A85730" w:rsidRDefault="00653817" w:rsidP="00A85730">
      <w:r>
        <w:rPr>
          <w:noProof/>
        </w:rPr>
        <w:pict>
          <v:shape id="_x0000_s1089" type="#_x0000_t32" style="position:absolute;margin-left:-112.45pt;margin-top:.75pt;width:26.25pt;height:192pt;flip:x;z-index:251695104" o:connectortype="straight">
            <v:stroke endarrow="block"/>
          </v:shape>
        </w:pict>
      </w:r>
      <w:r w:rsidR="00A85730">
        <w:rPr>
          <w:noProof/>
        </w:rPr>
        <w:drawing>
          <wp:anchor distT="0" distB="0" distL="114300" distR="114300" simplePos="0" relativeHeight="251633664" behindDoc="1" locked="0" layoutInCell="1" allowOverlap="1">
            <wp:simplePos x="0" y="0"/>
            <wp:positionH relativeFrom="column">
              <wp:posOffset>69215</wp:posOffset>
            </wp:positionH>
            <wp:positionV relativeFrom="paragraph">
              <wp:posOffset>57150</wp:posOffset>
            </wp:positionV>
            <wp:extent cx="1362075" cy="2609850"/>
            <wp:effectExtent l="19050" t="0" r="9525" b="0"/>
            <wp:wrapTight wrapText="bothSides">
              <wp:wrapPolygon edited="0">
                <wp:start x="-302" y="0"/>
                <wp:lineTo x="-302" y="21442"/>
                <wp:lineTo x="21751" y="21442"/>
                <wp:lineTo x="21751" y="0"/>
                <wp:lineTo x="-302" y="0"/>
              </wp:wrapPolygon>
            </wp:wrapTight>
            <wp:docPr id="2849" name="Image 2848" descr="gest 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t man.jpg"/>
                    <pic:cNvPicPr/>
                  </pic:nvPicPr>
                  <pic:blipFill>
                    <a:blip r:embed="rId54" cstate="print"/>
                    <a:srcRect r="61507"/>
                    <a:stretch>
                      <a:fillRect/>
                    </a:stretch>
                  </pic:blipFill>
                  <pic:spPr>
                    <a:xfrm>
                      <a:off x="0" y="0"/>
                      <a:ext cx="1362075" cy="2609850"/>
                    </a:xfrm>
                    <a:prstGeom prst="rect">
                      <a:avLst/>
                    </a:prstGeom>
                  </pic:spPr>
                </pic:pic>
              </a:graphicData>
            </a:graphic>
          </wp:anchor>
        </w:drawing>
      </w:r>
      <w:r>
        <w:rPr>
          <w:noProof/>
        </w:rPr>
        <w:pict>
          <v:shape id="_x0000_s1090" type="#_x0000_t32" style="position:absolute;margin-left:-53.95pt;margin-top:16.5pt;width:99.9pt;height:8.25pt;flip:x;z-index:251696128;mso-position-horizontal-relative:text;mso-position-vertical-relative:text" o:connectortype="straight">
            <v:stroke endarrow="block"/>
          </v:shape>
        </w:pict>
      </w:r>
      <w:r w:rsidR="00A85730">
        <w:t>sélectionner mise en place des pinces</w:t>
      </w:r>
    </w:p>
    <w:p w:rsidR="00A85730" w:rsidRDefault="00A85730" w:rsidP="007F45DB"/>
    <w:p w:rsidR="00A85730" w:rsidRDefault="00A85730" w:rsidP="00A85730">
      <w:r>
        <w:t>Déplacer la ou les pinc</w:t>
      </w:r>
      <w:r w:rsidR="00772407">
        <w:t>es en cliquant dessus de façon à</w:t>
      </w:r>
      <w:r>
        <w:t xml:space="preserve"> ce quelles se situent à 900 mm maximum du borde gauche de tôle.</w:t>
      </w:r>
    </w:p>
    <w:p w:rsidR="00A85730" w:rsidRDefault="00A85730" w:rsidP="007F45DB"/>
    <w:p w:rsidR="00A85730" w:rsidRDefault="00A85730" w:rsidP="007F45DB"/>
    <w:p w:rsidR="00A85730" w:rsidRDefault="00A85730" w:rsidP="007F45DB"/>
    <w:p w:rsidR="00A85730" w:rsidRDefault="00A85730" w:rsidP="007F45DB"/>
    <w:p w:rsidR="00A85730" w:rsidRDefault="00A85730" w:rsidP="007F45DB"/>
    <w:p w:rsidR="00A85730" w:rsidRDefault="00A85730" w:rsidP="007F45DB"/>
    <w:p w:rsidR="00A85730" w:rsidRDefault="00A85730" w:rsidP="007F45DB"/>
    <w:p w:rsidR="00EF25D6" w:rsidRDefault="00310C84" w:rsidP="00EF25D6">
      <w:pPr>
        <w:pStyle w:val="Titre3"/>
      </w:pPr>
      <w:bookmarkStart w:id="24" w:name="_Toc494988980"/>
      <w:r>
        <w:rPr>
          <w:noProof/>
        </w:rPr>
        <w:lastRenderedPageBreak/>
        <w:drawing>
          <wp:anchor distT="0" distB="0" distL="114300" distR="114300" simplePos="0" relativeHeight="251628544" behindDoc="1" locked="0" layoutInCell="1" allowOverlap="1">
            <wp:simplePos x="0" y="0"/>
            <wp:positionH relativeFrom="column">
              <wp:posOffset>3602990</wp:posOffset>
            </wp:positionH>
            <wp:positionV relativeFrom="paragraph">
              <wp:posOffset>165100</wp:posOffset>
            </wp:positionV>
            <wp:extent cx="2869565" cy="2667000"/>
            <wp:effectExtent l="19050" t="0" r="6985" b="0"/>
            <wp:wrapTight wrapText="bothSides">
              <wp:wrapPolygon edited="0">
                <wp:start x="-143" y="0"/>
                <wp:lineTo x="-143" y="21446"/>
                <wp:lineTo x="21653" y="21446"/>
                <wp:lineTo x="21653" y="0"/>
                <wp:lineTo x="-143" y="0"/>
              </wp:wrapPolygon>
            </wp:wrapTight>
            <wp:docPr id="59" name="Image 57" descr="se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jpg"/>
                    <pic:cNvPicPr/>
                  </pic:nvPicPr>
                  <pic:blipFill>
                    <a:blip r:embed="rId55" cstate="print"/>
                    <a:stretch>
                      <a:fillRect/>
                    </a:stretch>
                  </pic:blipFill>
                  <pic:spPr>
                    <a:xfrm>
                      <a:off x="0" y="0"/>
                      <a:ext cx="2869565" cy="2667000"/>
                    </a:xfrm>
                    <a:prstGeom prst="rect">
                      <a:avLst/>
                    </a:prstGeom>
                  </pic:spPr>
                </pic:pic>
              </a:graphicData>
            </a:graphic>
          </wp:anchor>
        </w:drawing>
      </w:r>
      <w:r>
        <w:t xml:space="preserve">retournement </w:t>
      </w:r>
      <w:r w:rsidR="00EF25D6">
        <w:t xml:space="preserve"> en poinçonnage</w:t>
      </w:r>
      <w:bookmarkEnd w:id="24"/>
    </w:p>
    <w:p w:rsidR="00EF25D6" w:rsidRDefault="00653817" w:rsidP="007F45DB">
      <w:r>
        <w:rPr>
          <w:noProof/>
        </w:rPr>
        <w:pict>
          <v:shape id="_x0000_s1078" type="#_x0000_t32" style="position:absolute;margin-left:260.8pt;margin-top:15pt;width:46.15pt;height:33pt;flip:y;z-index:251688960" o:connectortype="straight">
            <v:stroke endarrow="block"/>
          </v:shape>
        </w:pict>
      </w:r>
    </w:p>
    <w:p w:rsidR="00EF25D6" w:rsidRDefault="00310C84" w:rsidP="007F45DB">
      <w:r>
        <w:t>Pour éviter de perdre une bande de 120 mm en haut de notre tôle en sécurité pince lors du poinçonnage il est possible de faire un retournement de tôle dès que le nombre de pièce est supérieur à 2.</w:t>
      </w:r>
    </w:p>
    <w:p w:rsidR="00EF25D6" w:rsidRDefault="00EF25D6" w:rsidP="007F45DB"/>
    <w:p w:rsidR="00EF25D6" w:rsidRDefault="00EF25D6" w:rsidP="007F45DB"/>
    <w:p w:rsidR="00EF25D6" w:rsidRDefault="00310C84" w:rsidP="007F45DB">
      <w:r>
        <w:t xml:space="preserve">Pour cela mettre la </w:t>
      </w:r>
      <w:r w:rsidR="00EA6F6A">
        <w:t>sécurité</w:t>
      </w:r>
      <w:r w:rsidR="00772407">
        <w:t xml:space="preserve"> pince à</w:t>
      </w:r>
      <w:r>
        <w:t xml:space="preserve"> 10 mm</w:t>
      </w:r>
      <w:r w:rsidR="00EA6F6A">
        <w:t xml:space="preserve"> en modifiant ordre de placement </w:t>
      </w:r>
      <w:r w:rsidR="00A85730">
        <w:t>similaire à ajuster le format Page 20</w:t>
      </w:r>
      <w:r w:rsidR="00EA6F6A">
        <w:t>)</w:t>
      </w:r>
    </w:p>
    <w:p w:rsidR="00A85730" w:rsidRDefault="00A85730" w:rsidP="007F45DB"/>
    <w:p w:rsidR="00A85730" w:rsidRDefault="00A85730" w:rsidP="007F45DB"/>
    <w:p w:rsidR="00A85730" w:rsidRDefault="00A85730" w:rsidP="007F45DB"/>
    <w:p w:rsidR="00EF25D6" w:rsidRDefault="00EA6F6A" w:rsidP="007F45DB">
      <w:r>
        <w:rPr>
          <w:noProof/>
        </w:rPr>
        <w:drawing>
          <wp:anchor distT="0" distB="0" distL="114300" distR="114300" simplePos="0" relativeHeight="251629568" behindDoc="1" locked="0" layoutInCell="1" allowOverlap="1">
            <wp:simplePos x="0" y="0"/>
            <wp:positionH relativeFrom="column">
              <wp:posOffset>2231390</wp:posOffset>
            </wp:positionH>
            <wp:positionV relativeFrom="paragraph">
              <wp:posOffset>-57785</wp:posOffset>
            </wp:positionV>
            <wp:extent cx="4583430" cy="3514725"/>
            <wp:effectExtent l="19050" t="0" r="7620" b="0"/>
            <wp:wrapTight wrapText="bothSides">
              <wp:wrapPolygon edited="0">
                <wp:start x="-90" y="0"/>
                <wp:lineTo x="-90" y="21541"/>
                <wp:lineTo x="21636" y="21541"/>
                <wp:lineTo x="21636" y="0"/>
                <wp:lineTo x="-90" y="0"/>
              </wp:wrapPolygon>
            </wp:wrapTight>
            <wp:docPr id="60" name="Image 59" descr="re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al.jpg"/>
                    <pic:cNvPicPr/>
                  </pic:nvPicPr>
                  <pic:blipFill>
                    <a:blip r:embed="rId56" cstate="print"/>
                    <a:srcRect b="34690"/>
                    <a:stretch>
                      <a:fillRect/>
                    </a:stretch>
                  </pic:blipFill>
                  <pic:spPr>
                    <a:xfrm>
                      <a:off x="0" y="0"/>
                      <a:ext cx="4583430" cy="3514725"/>
                    </a:xfrm>
                    <a:prstGeom prst="rect">
                      <a:avLst/>
                    </a:prstGeom>
                  </pic:spPr>
                </pic:pic>
              </a:graphicData>
            </a:graphic>
          </wp:anchor>
        </w:drawing>
      </w:r>
    </w:p>
    <w:p w:rsidR="00EF25D6" w:rsidRDefault="00653817" w:rsidP="007F45DB">
      <w:r>
        <w:rPr>
          <w:noProof/>
        </w:rPr>
        <w:pict>
          <v:shape id="_x0000_s1084" type="#_x0000_t32" style="position:absolute;margin-left:159.95pt;margin-top:11pt;width:197.25pt;height:33.4pt;flip:y;z-index:251689984" o:connectortype="straight">
            <v:stroke endarrow="block"/>
          </v:shape>
        </w:pict>
      </w:r>
      <w:r w:rsidR="00EA6F6A">
        <w:t>S'il s</w:t>
      </w:r>
      <w:r w:rsidR="00772407">
        <w:t>'agit d'un modification penser à</w:t>
      </w:r>
      <w:r w:rsidR="00EA6F6A">
        <w:t xml:space="preserve"> sélectionner </w:t>
      </w:r>
      <w:r w:rsidR="00772407">
        <w:t>&lt;&lt;</w:t>
      </w:r>
      <w:r w:rsidR="00EA6F6A">
        <w:t>recalculer le placement</w:t>
      </w:r>
      <w:r w:rsidR="00772407">
        <w:t>&gt;&gt;</w:t>
      </w:r>
    </w:p>
    <w:p w:rsidR="00310C84" w:rsidRDefault="00310C84" w:rsidP="007F45DB"/>
    <w:p w:rsidR="00EA6F6A" w:rsidRDefault="00EA6F6A" w:rsidP="007F45DB"/>
    <w:p w:rsidR="00EA6F6A" w:rsidRDefault="00653817" w:rsidP="007F45DB">
      <w:r>
        <w:rPr>
          <w:noProof/>
        </w:rPr>
        <w:pict>
          <v:shape id="_x0000_s1085" type="#_x0000_t32" style="position:absolute;margin-left:156.2pt;margin-top:27.1pt;width:111.75pt;height:105.75pt;z-index:251691008" o:connectortype="straight">
            <v:stroke endarrow="block"/>
          </v:shape>
        </w:pict>
      </w:r>
      <w:r w:rsidR="00EA6F6A">
        <w:t xml:space="preserve">et modifier les marges de sécurité </w:t>
      </w:r>
    </w:p>
    <w:p w:rsidR="00310C84" w:rsidRDefault="00310C84" w:rsidP="007F45DB"/>
    <w:p w:rsidR="00EA6F6A" w:rsidRDefault="00EA6F6A" w:rsidP="007F45DB"/>
    <w:p w:rsidR="00EA6F6A" w:rsidRDefault="00EA6F6A" w:rsidP="007F45DB">
      <w:r>
        <w:t>puis valider</w:t>
      </w:r>
    </w:p>
    <w:p w:rsidR="00EA6F6A" w:rsidRDefault="00EA6F6A" w:rsidP="007F45DB"/>
    <w:p w:rsidR="00EA6F6A" w:rsidRDefault="00EA6F6A" w:rsidP="007F45DB"/>
    <w:p w:rsidR="00EA6F6A" w:rsidRDefault="00EA6F6A" w:rsidP="007F45DB"/>
    <w:p w:rsidR="00EA6F6A" w:rsidRDefault="00EA6F6A" w:rsidP="007F45DB"/>
    <w:p w:rsidR="00EA6F6A" w:rsidRDefault="00EA6F6A" w:rsidP="007F45DB"/>
    <w:p w:rsidR="00EA6F6A" w:rsidRDefault="00EA6F6A" w:rsidP="007F45DB"/>
    <w:p w:rsidR="00EA6F6A" w:rsidRDefault="00EA6F6A" w:rsidP="007F45DB">
      <w:r>
        <w:rPr>
          <w:noProof/>
        </w:rPr>
        <w:drawing>
          <wp:anchor distT="0" distB="0" distL="114300" distR="114300" simplePos="0" relativeHeight="251630592" behindDoc="1" locked="0" layoutInCell="1" allowOverlap="1">
            <wp:simplePos x="0" y="0"/>
            <wp:positionH relativeFrom="column">
              <wp:posOffset>-178435</wp:posOffset>
            </wp:positionH>
            <wp:positionV relativeFrom="paragraph">
              <wp:posOffset>179705</wp:posOffset>
            </wp:positionV>
            <wp:extent cx="2704465" cy="1952625"/>
            <wp:effectExtent l="19050" t="0" r="635" b="0"/>
            <wp:wrapTight wrapText="bothSides">
              <wp:wrapPolygon edited="0">
                <wp:start x="-152" y="0"/>
                <wp:lineTo x="-152" y="21495"/>
                <wp:lineTo x="21605" y="21495"/>
                <wp:lineTo x="21605" y="0"/>
                <wp:lineTo x="-152" y="0"/>
              </wp:wrapPolygon>
            </wp:wrapTight>
            <wp:docPr id="61" name="Image 60" descr="pi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ce.jpg"/>
                    <pic:cNvPicPr/>
                  </pic:nvPicPr>
                  <pic:blipFill>
                    <a:blip r:embed="rId57" cstate="print"/>
                    <a:srcRect b="18327"/>
                    <a:stretch>
                      <a:fillRect/>
                    </a:stretch>
                  </pic:blipFill>
                  <pic:spPr>
                    <a:xfrm>
                      <a:off x="0" y="0"/>
                      <a:ext cx="2704465" cy="1952625"/>
                    </a:xfrm>
                    <a:prstGeom prst="rect">
                      <a:avLst/>
                    </a:prstGeom>
                  </pic:spPr>
                </pic:pic>
              </a:graphicData>
            </a:graphic>
          </wp:anchor>
        </w:drawing>
      </w:r>
    </w:p>
    <w:p w:rsidR="00EA6F6A" w:rsidRDefault="00EA6F6A" w:rsidP="007F45DB"/>
    <w:p w:rsidR="00EA6F6A" w:rsidRDefault="00EA6F6A" w:rsidP="007F45DB"/>
    <w:p w:rsidR="00EA6F6A" w:rsidRDefault="00EA6F6A" w:rsidP="007F45DB">
      <w:r>
        <w:t>Vos pièces se situe</w:t>
      </w:r>
      <w:r w:rsidR="00772407">
        <w:t>nt maintenant sous les pinces (</w:t>
      </w:r>
      <w:r>
        <w:t xml:space="preserve">modifier le format si </w:t>
      </w:r>
      <w:r w:rsidR="007866DE">
        <w:t>nécessaire</w:t>
      </w:r>
      <w:r>
        <w:t>).</w:t>
      </w:r>
    </w:p>
    <w:p w:rsidR="00EA6F6A" w:rsidRDefault="00EA6F6A" w:rsidP="007F45DB"/>
    <w:p w:rsidR="00EA6F6A" w:rsidRDefault="00EA6F6A" w:rsidP="007F45DB"/>
    <w:p w:rsidR="00EA6F6A" w:rsidRDefault="00EA6F6A" w:rsidP="007F45DB"/>
    <w:p w:rsidR="00EA6F6A" w:rsidRDefault="00EA6F6A" w:rsidP="007F45DB"/>
    <w:p w:rsidR="00EA6F6A" w:rsidRDefault="00EA6F6A" w:rsidP="007F45DB"/>
    <w:p w:rsidR="00EA6F6A" w:rsidRDefault="000861D3" w:rsidP="007F45DB">
      <w:r>
        <w:lastRenderedPageBreak/>
        <w:t>Dans le menu simulation</w:t>
      </w:r>
    </w:p>
    <w:p w:rsidR="000861D3" w:rsidRDefault="00653817" w:rsidP="007F45DB">
      <w:r>
        <w:rPr>
          <w:noProof/>
        </w:rPr>
        <w:pict>
          <v:shape id="_x0000_s1086" type="#_x0000_t32" style="position:absolute;margin-left:-219.75pt;margin-top:1.5pt;width:70.55pt;height:153.75pt;flip:x;z-index:251692032" o:connectortype="straight">
            <v:stroke endarrow="block"/>
          </v:shape>
        </w:pict>
      </w:r>
      <w:r w:rsidR="000861D3">
        <w:rPr>
          <w:noProof/>
        </w:rPr>
        <w:drawing>
          <wp:anchor distT="0" distB="0" distL="114300" distR="114300" simplePos="0" relativeHeight="251631616" behindDoc="1" locked="0" layoutInCell="1" allowOverlap="1">
            <wp:simplePos x="0" y="0"/>
            <wp:positionH relativeFrom="column">
              <wp:posOffset>-236220</wp:posOffset>
            </wp:positionH>
            <wp:positionV relativeFrom="paragraph">
              <wp:posOffset>85725</wp:posOffset>
            </wp:positionV>
            <wp:extent cx="2762250" cy="2038350"/>
            <wp:effectExtent l="19050" t="0" r="0" b="0"/>
            <wp:wrapTight wrapText="bothSides">
              <wp:wrapPolygon edited="0">
                <wp:start x="-149" y="0"/>
                <wp:lineTo x="-149" y="21398"/>
                <wp:lineTo x="21600" y="21398"/>
                <wp:lineTo x="21600" y="0"/>
                <wp:lineTo x="-149" y="0"/>
              </wp:wrapPolygon>
            </wp:wrapTight>
            <wp:docPr id="62" name="Image 61" descr="gest 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t man.jpg"/>
                    <pic:cNvPicPr/>
                  </pic:nvPicPr>
                  <pic:blipFill>
                    <a:blip r:embed="rId54" cstate="print"/>
                    <a:stretch>
                      <a:fillRect/>
                    </a:stretch>
                  </pic:blipFill>
                  <pic:spPr>
                    <a:xfrm>
                      <a:off x="0" y="0"/>
                      <a:ext cx="2762250" cy="2038350"/>
                    </a:xfrm>
                    <a:prstGeom prst="rect">
                      <a:avLst/>
                    </a:prstGeom>
                  </pic:spPr>
                </pic:pic>
              </a:graphicData>
            </a:graphic>
          </wp:anchor>
        </w:drawing>
      </w:r>
    </w:p>
    <w:p w:rsidR="000861D3" w:rsidRDefault="00653817" w:rsidP="007F45DB">
      <w:r>
        <w:rPr>
          <w:noProof/>
        </w:rPr>
        <w:pict>
          <v:shape id="_x0000_s1087" type="#_x0000_t32" style="position:absolute;margin-left:-99pt;margin-top:2.8pt;width:96.05pt;height:11.25pt;flip:x y;z-index:251693056" o:connectortype="straight">
            <v:stroke endarrow="block"/>
          </v:shape>
        </w:pict>
      </w:r>
      <w:r w:rsidR="000861D3">
        <w:t>sélectionner gestion manuelle des zones de travail</w:t>
      </w:r>
    </w:p>
    <w:p w:rsidR="000861D3" w:rsidRDefault="000861D3" w:rsidP="007F45DB"/>
    <w:p w:rsidR="000861D3" w:rsidRDefault="000861D3" w:rsidP="007F45DB"/>
    <w:p w:rsidR="000861D3" w:rsidRDefault="000861D3" w:rsidP="007F45DB"/>
    <w:p w:rsidR="000861D3" w:rsidRDefault="000861D3" w:rsidP="007F45DB"/>
    <w:p w:rsidR="000861D3" w:rsidRDefault="000861D3" w:rsidP="007F45DB"/>
    <w:p w:rsidR="00925CF4" w:rsidRDefault="00925CF4" w:rsidP="007F45DB"/>
    <w:p w:rsidR="000861D3" w:rsidRDefault="000861D3" w:rsidP="007F45DB"/>
    <w:p w:rsidR="000861D3" w:rsidRDefault="000861D3" w:rsidP="007F45DB"/>
    <w:p w:rsidR="000861D3" w:rsidRDefault="000861D3" w:rsidP="007F45DB"/>
    <w:p w:rsidR="000861D3" w:rsidRDefault="00653817" w:rsidP="007F45DB">
      <w:r>
        <w:rPr>
          <w:noProof/>
        </w:rPr>
        <w:pict>
          <v:shape id="_x0000_s1094" type="#_x0000_t32" style="position:absolute;margin-left:168.95pt;margin-top:7.05pt;width:162.7pt;height:60pt;z-index:251700224" o:connectortype="straight">
            <v:stroke endarrow="block"/>
          </v:shape>
        </w:pict>
      </w:r>
      <w:r w:rsidR="000861D3">
        <w:t>ajout</w:t>
      </w:r>
      <w:r w:rsidR="00AE7C0E">
        <w:t>er</w:t>
      </w:r>
      <w:r w:rsidR="000861D3">
        <w:t xml:space="preserve"> une zone de travail</w:t>
      </w:r>
    </w:p>
    <w:p w:rsidR="000861D3" w:rsidRDefault="000861D3" w:rsidP="007F45DB"/>
    <w:p w:rsidR="000861D3" w:rsidRDefault="000861D3" w:rsidP="007F45DB">
      <w:r>
        <w:rPr>
          <w:noProof/>
        </w:rPr>
        <w:drawing>
          <wp:inline distT="0" distB="0" distL="0" distR="0">
            <wp:extent cx="6479540" cy="647700"/>
            <wp:effectExtent l="19050" t="0" r="0" b="0"/>
            <wp:docPr id="63" name="Image 62" descr="aj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out.jpg"/>
                    <pic:cNvPicPr/>
                  </pic:nvPicPr>
                  <pic:blipFill>
                    <a:blip r:embed="rId58" cstate="print"/>
                    <a:stretch>
                      <a:fillRect/>
                    </a:stretch>
                  </pic:blipFill>
                  <pic:spPr>
                    <a:xfrm>
                      <a:off x="0" y="0"/>
                      <a:ext cx="6479540" cy="647700"/>
                    </a:xfrm>
                    <a:prstGeom prst="rect">
                      <a:avLst/>
                    </a:prstGeom>
                  </pic:spPr>
                </pic:pic>
              </a:graphicData>
            </a:graphic>
          </wp:inline>
        </w:drawing>
      </w:r>
    </w:p>
    <w:p w:rsidR="000861D3" w:rsidRDefault="000861D3" w:rsidP="007F45DB"/>
    <w:p w:rsidR="000861D3" w:rsidRDefault="000861D3" w:rsidP="007F45DB">
      <w:pPr>
        <w:rPr>
          <w:bdr w:val="single" w:sz="4" w:space="0" w:color="auto"/>
        </w:rPr>
      </w:pPr>
      <w:r w:rsidRPr="000861D3">
        <w:rPr>
          <w:bdr w:val="single" w:sz="4" w:space="0" w:color="auto"/>
        </w:rPr>
        <w:t>Créer UN RETOURNEMNT</w:t>
      </w:r>
    </w:p>
    <w:p w:rsidR="000861D3" w:rsidRDefault="000861D3" w:rsidP="007F45DB">
      <w:pPr>
        <w:rPr>
          <w:bdr w:val="single" w:sz="4" w:space="0" w:color="auto"/>
        </w:rPr>
      </w:pPr>
    </w:p>
    <w:p w:rsidR="000861D3" w:rsidRDefault="000861D3" w:rsidP="007F45DB">
      <w:pPr>
        <w:rPr>
          <w:bdr w:val="single" w:sz="4" w:space="0" w:color="auto"/>
        </w:rPr>
      </w:pPr>
      <w:r>
        <w:rPr>
          <w:bdr w:val="single" w:sz="4" w:space="0" w:color="auto"/>
        </w:rPr>
        <w:t>Pour éviter les coups sous pince</w:t>
      </w:r>
    </w:p>
    <w:p w:rsidR="00946D06" w:rsidRDefault="00946D06" w:rsidP="007F45DB">
      <w:pPr>
        <w:rPr>
          <w:bdr w:val="single" w:sz="4" w:space="0" w:color="auto"/>
        </w:rPr>
      </w:pPr>
    </w:p>
    <w:p w:rsidR="00946D06" w:rsidRDefault="00653817" w:rsidP="007F45DB">
      <w:r>
        <w:rPr>
          <w:noProof/>
        </w:rPr>
        <w:pict>
          <v:shape id="_x0000_s1088" type="#_x0000_t32" style="position:absolute;margin-left:270.95pt;margin-top:18.35pt;width:10.5pt;height:123.85pt;flip:x;z-index:251694080" o:connectortype="straight">
            <v:stroke endarrow="block"/>
          </v:shape>
        </w:pict>
      </w:r>
      <w:r w:rsidR="00AE7C0E">
        <w:rPr>
          <w:noProof/>
        </w:rPr>
        <w:drawing>
          <wp:anchor distT="0" distB="0" distL="114300" distR="114300" simplePos="0" relativeHeight="251632640" behindDoc="1" locked="0" layoutInCell="1" allowOverlap="1">
            <wp:simplePos x="0" y="0"/>
            <wp:positionH relativeFrom="column">
              <wp:posOffset>1126490</wp:posOffset>
            </wp:positionH>
            <wp:positionV relativeFrom="paragraph">
              <wp:posOffset>510540</wp:posOffset>
            </wp:positionV>
            <wp:extent cx="5219700" cy="2057400"/>
            <wp:effectExtent l="19050" t="0" r="0" b="0"/>
            <wp:wrapTight wrapText="bothSides">
              <wp:wrapPolygon edited="0">
                <wp:start x="-79" y="0"/>
                <wp:lineTo x="-79" y="21400"/>
                <wp:lineTo x="21600" y="21400"/>
                <wp:lineTo x="21600" y="0"/>
                <wp:lineTo x="-79" y="0"/>
              </wp:wrapPolygon>
            </wp:wrapTight>
            <wp:docPr id="2848" name="Image 2847" descr="p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e.jpg"/>
                    <pic:cNvPicPr/>
                  </pic:nvPicPr>
                  <pic:blipFill>
                    <a:blip r:embed="rId59" cstate="print"/>
                    <a:srcRect l="6721" r="3443" b="22581"/>
                    <a:stretch>
                      <a:fillRect/>
                    </a:stretch>
                  </pic:blipFill>
                  <pic:spPr>
                    <a:xfrm>
                      <a:off x="0" y="0"/>
                      <a:ext cx="5219700" cy="2057400"/>
                    </a:xfrm>
                    <a:prstGeom prst="rect">
                      <a:avLst/>
                    </a:prstGeom>
                  </pic:spPr>
                </pic:pic>
              </a:graphicData>
            </a:graphic>
          </wp:anchor>
        </w:drawing>
      </w:r>
      <w:r w:rsidR="007866DE">
        <w:t xml:space="preserve">positionner la ligne de séparation de zone entre des pièces. ( </w:t>
      </w:r>
      <w:r w:rsidR="00C6755D">
        <w:t>éviter de se mettre à</w:t>
      </w:r>
      <w:r w:rsidR="007866DE">
        <w:t xml:space="preserve"> cheval sur </w:t>
      </w:r>
      <w:r w:rsidR="00C6755D">
        <w:t>des</w:t>
      </w:r>
      <w:r w:rsidR="007866DE">
        <w:t xml:space="preserve"> pièce</w:t>
      </w:r>
      <w:r w:rsidR="00C6755D">
        <w:t>s</w:t>
      </w:r>
      <w:r w:rsidR="007866DE">
        <w:t>)</w:t>
      </w:r>
      <w:r w:rsidR="00AE7C0E">
        <w:t xml:space="preserve"> qui sera horizontale</w:t>
      </w:r>
    </w:p>
    <w:p w:rsidR="007866DE" w:rsidRDefault="007866DE" w:rsidP="007F45DB"/>
    <w:p w:rsidR="007866DE" w:rsidRDefault="007866DE" w:rsidP="007F45DB"/>
    <w:p w:rsidR="007866DE" w:rsidRDefault="007866DE" w:rsidP="007F45DB"/>
    <w:p w:rsidR="007866DE" w:rsidRDefault="007866DE" w:rsidP="007F45DB"/>
    <w:p w:rsidR="007866DE" w:rsidRDefault="007866DE" w:rsidP="007F45DB"/>
    <w:p w:rsidR="007866DE" w:rsidRDefault="007866DE" w:rsidP="007F45DB"/>
    <w:p w:rsidR="007866DE" w:rsidRDefault="007866DE" w:rsidP="007F45DB"/>
    <w:p w:rsidR="007866DE" w:rsidRDefault="007866DE" w:rsidP="007F45DB"/>
    <w:p w:rsidR="007866DE" w:rsidRDefault="007866DE" w:rsidP="007F45DB"/>
    <w:p w:rsidR="007866DE" w:rsidRDefault="007866DE" w:rsidP="007F45DB"/>
    <w:p w:rsidR="007866DE" w:rsidRDefault="007866DE" w:rsidP="007F45DB"/>
    <w:p w:rsidR="007866DE" w:rsidRDefault="007866DE" w:rsidP="007F45DB">
      <w:r>
        <w:t>Réaliser la simulation vous verrez vos pinces se déplacer de l'autre coté de la tôle.</w:t>
      </w:r>
    </w:p>
    <w:p w:rsidR="00925CF4" w:rsidRDefault="00925CF4" w:rsidP="007F45DB">
      <w:r>
        <w:rPr>
          <w:noProof/>
        </w:rPr>
        <w:drawing>
          <wp:anchor distT="0" distB="0" distL="114300" distR="114300" simplePos="0" relativeHeight="251634688" behindDoc="1" locked="0" layoutInCell="1" allowOverlap="1">
            <wp:simplePos x="0" y="0"/>
            <wp:positionH relativeFrom="column">
              <wp:posOffset>2955290</wp:posOffset>
            </wp:positionH>
            <wp:positionV relativeFrom="paragraph">
              <wp:posOffset>213995</wp:posOffset>
            </wp:positionV>
            <wp:extent cx="3867150" cy="952500"/>
            <wp:effectExtent l="19050" t="0" r="0" b="0"/>
            <wp:wrapTight wrapText="bothSides">
              <wp:wrapPolygon edited="0">
                <wp:start x="-106" y="0"/>
                <wp:lineTo x="-106" y="21168"/>
                <wp:lineTo x="21600" y="21168"/>
                <wp:lineTo x="21600" y="0"/>
                <wp:lineTo x="-106" y="0"/>
              </wp:wrapPolygon>
            </wp:wrapTight>
            <wp:docPr id="2850" name="Image 2849" descr="sy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e.jpg"/>
                    <pic:cNvPicPr/>
                  </pic:nvPicPr>
                  <pic:blipFill>
                    <a:blip r:embed="rId60" cstate="print"/>
                    <a:stretch>
                      <a:fillRect/>
                    </a:stretch>
                  </pic:blipFill>
                  <pic:spPr>
                    <a:xfrm>
                      <a:off x="0" y="0"/>
                      <a:ext cx="3867150" cy="952500"/>
                    </a:xfrm>
                    <a:prstGeom prst="rect">
                      <a:avLst/>
                    </a:prstGeom>
                  </pic:spPr>
                </pic:pic>
              </a:graphicData>
            </a:graphic>
          </wp:anchor>
        </w:drawing>
      </w:r>
    </w:p>
    <w:p w:rsidR="00925CF4" w:rsidRDefault="00653817" w:rsidP="007F45DB">
      <w:r>
        <w:rPr>
          <w:noProof/>
        </w:rPr>
        <w:pict>
          <v:shape id="_x0000_s1091" type="#_x0000_t32" style="position:absolute;margin-left:210.95pt;margin-top:8.4pt;width:172.5pt;height:6pt;z-index:251697152" o:connectortype="straight">
            <v:stroke endarrow="block"/>
          </v:shape>
        </w:pict>
      </w:r>
      <w:r w:rsidR="00772407">
        <w:t>à</w:t>
      </w:r>
      <w:r w:rsidR="00925CF4">
        <w:t xml:space="preserve"> l'aide de l'outil zone de décalage</w:t>
      </w:r>
    </w:p>
    <w:p w:rsidR="00925CF4" w:rsidRDefault="00925CF4" w:rsidP="007F45DB">
      <w:r>
        <w:t>et en cliquant la ligne de retournement</w:t>
      </w:r>
    </w:p>
    <w:p w:rsidR="00925CF4" w:rsidRDefault="00925CF4" w:rsidP="007F45DB">
      <w:r>
        <w:t>il est possible de choisir comment réaliser le retournement:</w:t>
      </w:r>
    </w:p>
    <w:p w:rsidR="00DF093F" w:rsidRDefault="00925CF4">
      <w:r>
        <w:t xml:space="preserve"> symétrie ou rotation</w:t>
      </w:r>
    </w:p>
    <w:p w:rsidR="00DF093F" w:rsidRDefault="00DF093F"/>
    <w:p w:rsidR="00DF093F" w:rsidRDefault="00772407">
      <w:r>
        <w:t>à</w:t>
      </w:r>
      <w:r w:rsidR="00C6755D">
        <w:t xml:space="preserve"> l'aide de l'outils gestion de zone</w:t>
      </w:r>
    </w:p>
    <w:p w:rsidR="00EF25D6" w:rsidRDefault="00C6755D">
      <w:r>
        <w:rPr>
          <w:noProof/>
        </w:rPr>
        <w:drawing>
          <wp:anchor distT="0" distB="0" distL="114300" distR="114300" simplePos="0" relativeHeight="251640832" behindDoc="1" locked="0" layoutInCell="1" allowOverlap="1">
            <wp:simplePos x="0" y="0"/>
            <wp:positionH relativeFrom="column">
              <wp:posOffset>-102235</wp:posOffset>
            </wp:positionH>
            <wp:positionV relativeFrom="paragraph">
              <wp:posOffset>98425</wp:posOffset>
            </wp:positionV>
            <wp:extent cx="5676900" cy="2912110"/>
            <wp:effectExtent l="19050" t="0" r="0" b="0"/>
            <wp:wrapTight wrapText="bothSides">
              <wp:wrapPolygon edited="0">
                <wp:start x="-72" y="0"/>
                <wp:lineTo x="-72" y="21478"/>
                <wp:lineTo x="21600" y="21478"/>
                <wp:lineTo x="21600" y="0"/>
                <wp:lineTo x="-72" y="0"/>
              </wp:wrapPolygon>
            </wp:wrapTight>
            <wp:docPr id="2862" name="Image 2861" descr="mettre piè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tre pièce.jpg"/>
                    <pic:cNvPicPr/>
                  </pic:nvPicPr>
                  <pic:blipFill>
                    <a:blip r:embed="rId61" cstate="print"/>
                    <a:stretch>
                      <a:fillRect/>
                    </a:stretch>
                  </pic:blipFill>
                  <pic:spPr>
                    <a:xfrm>
                      <a:off x="0" y="0"/>
                      <a:ext cx="5676900" cy="2912110"/>
                    </a:xfrm>
                    <a:prstGeom prst="rect">
                      <a:avLst/>
                    </a:prstGeom>
                  </pic:spPr>
                </pic:pic>
              </a:graphicData>
            </a:graphic>
          </wp:anchor>
        </w:drawing>
      </w:r>
      <w:r w:rsidR="00653817">
        <w:rPr>
          <w:noProof/>
        </w:rPr>
        <w:pict>
          <v:shape id="_x0000_s1100" type="#_x0000_t32" style="position:absolute;margin-left:-286.45pt;margin-top:2.5pt;width:17.25pt;height:37.5pt;z-index:251705344;mso-position-horizontal-relative:text;mso-position-vertical-relative:text" o:connectortype="straight">
            <v:stroke endarrow="block"/>
          </v:shape>
        </w:pict>
      </w:r>
    </w:p>
    <w:p w:rsidR="00C6755D" w:rsidRDefault="00C6755D"/>
    <w:p w:rsidR="00C6755D" w:rsidRDefault="00C6755D"/>
    <w:p w:rsidR="00C6755D" w:rsidRDefault="00C6755D"/>
    <w:p w:rsidR="00C6755D" w:rsidRDefault="00C6755D"/>
    <w:p w:rsidR="00C6755D" w:rsidRDefault="00C6755D"/>
    <w:p w:rsidR="00C6755D" w:rsidRDefault="00C6755D"/>
    <w:p w:rsidR="00C6755D" w:rsidRDefault="00C6755D"/>
    <w:p w:rsidR="00C6755D" w:rsidRDefault="00C6755D"/>
    <w:p w:rsidR="00C6755D" w:rsidRDefault="00C6755D"/>
    <w:p w:rsidR="00C6755D" w:rsidRDefault="00C6755D"/>
    <w:p w:rsidR="00C6755D" w:rsidRDefault="00C6755D"/>
    <w:p w:rsidR="00C6755D" w:rsidRDefault="00C6755D"/>
    <w:p w:rsidR="00C6755D" w:rsidRDefault="00C6755D"/>
    <w:p w:rsidR="00C6755D" w:rsidRDefault="00C6755D"/>
    <w:p w:rsidR="00C6755D" w:rsidRDefault="00C6755D"/>
    <w:p w:rsidR="00C6755D" w:rsidRDefault="00C6755D"/>
    <w:p w:rsidR="00C6755D" w:rsidRDefault="00C6755D">
      <w:r>
        <w:t>sélectionner les pièces à mettre dans les zones en cliquant dessus.</w:t>
      </w:r>
    </w:p>
    <w:p w:rsidR="00C6755D" w:rsidRDefault="00C6755D"/>
    <w:p w:rsidR="00C6755D" w:rsidRDefault="00C6755D">
      <w:r>
        <w:t>Si les pièces ne s'affichent pas  régénérer la visualisation a l'aide de l'outil</w:t>
      </w:r>
    </w:p>
    <w:p w:rsidR="00C6755D" w:rsidRDefault="00653817">
      <w:r>
        <w:rPr>
          <w:noProof/>
        </w:rPr>
        <w:pict>
          <v:shape id="_x0000_s1101" type="#_x0000_t32" style="position:absolute;margin-left:186.2pt;margin-top:92.1pt;width:261.75pt;height:218.7pt;flip:y;z-index:251706368" o:connectortype="straight">
            <v:stroke endarrow="block"/>
          </v:shape>
        </w:pict>
      </w:r>
      <w:r>
        <w:rPr>
          <w:noProof/>
        </w:rPr>
        <w:pict>
          <v:shape id="_x0000_s1102" type="#_x0000_t32" style="position:absolute;margin-left:402.95pt;margin-top:1.05pt;width:90.75pt;height:30.3pt;z-index:251707392" o:connectortype="straight">
            <v:stroke endarrow="block"/>
          </v:shape>
        </w:pict>
      </w:r>
    </w:p>
    <w:p w:rsidR="00C6755D" w:rsidRDefault="00C6755D">
      <w:r>
        <w:rPr>
          <w:noProof/>
        </w:rPr>
        <w:drawing>
          <wp:anchor distT="0" distB="0" distL="114300" distR="114300" simplePos="0" relativeHeight="251641856" behindDoc="1" locked="0" layoutInCell="1" allowOverlap="1">
            <wp:simplePos x="0" y="0"/>
            <wp:positionH relativeFrom="column">
              <wp:posOffset>21590</wp:posOffset>
            </wp:positionH>
            <wp:positionV relativeFrom="paragraph">
              <wp:posOffset>1270</wp:posOffset>
            </wp:positionV>
            <wp:extent cx="6477000" cy="3419475"/>
            <wp:effectExtent l="19050" t="0" r="0" b="0"/>
            <wp:wrapTight wrapText="bothSides">
              <wp:wrapPolygon edited="0">
                <wp:start x="-64" y="0"/>
                <wp:lineTo x="-64" y="21540"/>
                <wp:lineTo x="21600" y="21540"/>
                <wp:lineTo x="21600" y="0"/>
                <wp:lineTo x="-64" y="0"/>
              </wp:wrapPolygon>
            </wp:wrapTight>
            <wp:docPr id="2863" name="Image 2862" descr="vi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jpg"/>
                    <pic:cNvPicPr/>
                  </pic:nvPicPr>
                  <pic:blipFill>
                    <a:blip r:embed="rId62" cstate="print"/>
                    <a:stretch>
                      <a:fillRect/>
                    </a:stretch>
                  </pic:blipFill>
                  <pic:spPr>
                    <a:xfrm>
                      <a:off x="0" y="0"/>
                      <a:ext cx="6477000" cy="3419475"/>
                    </a:xfrm>
                    <a:prstGeom prst="rect">
                      <a:avLst/>
                    </a:prstGeom>
                  </pic:spPr>
                </pic:pic>
              </a:graphicData>
            </a:graphic>
          </wp:anchor>
        </w:drawing>
      </w:r>
      <w:r w:rsidR="00E62EE6">
        <w:t>il faut régénérer la géométrie</w:t>
      </w:r>
    </w:p>
    <w:p w:rsidR="00A85730" w:rsidRDefault="00925CF4" w:rsidP="00925CF4">
      <w:pPr>
        <w:pStyle w:val="Titre3"/>
      </w:pPr>
      <w:bookmarkStart w:id="25" w:name="_Toc494988981"/>
      <w:r>
        <w:lastRenderedPageBreak/>
        <w:t>zone de décalage</w:t>
      </w:r>
      <w:bookmarkEnd w:id="25"/>
    </w:p>
    <w:p w:rsidR="00AE7C0E" w:rsidRDefault="00925CF4" w:rsidP="00925CF4">
      <w:r>
        <w:t>lorsque la pièce est trop longue</w:t>
      </w:r>
      <w:r w:rsidR="003C20F0">
        <w:t xml:space="preserve"> ou le format de tôle est grand </w:t>
      </w:r>
      <w:r>
        <w:t xml:space="preserve"> il est nécessaire de faire un décalage </w:t>
      </w:r>
    </w:p>
    <w:p w:rsidR="00AE7C0E" w:rsidRDefault="00AE7C0E" w:rsidP="00AE7C0E">
      <w:r>
        <w:t>Dans le menu simulation</w:t>
      </w:r>
    </w:p>
    <w:p w:rsidR="00AE7C0E" w:rsidRDefault="00653817" w:rsidP="00AE7C0E">
      <w:r>
        <w:rPr>
          <w:noProof/>
        </w:rPr>
        <w:pict>
          <v:shape id="_x0000_s1092" type="#_x0000_t32" style="position:absolute;margin-left:-275.95pt;margin-top:1.5pt;width:126.75pt;height:191.8pt;flip:x;z-index:251698176" o:connectortype="straight">
            <v:stroke endarrow="block"/>
          </v:shape>
        </w:pict>
      </w:r>
      <w:r w:rsidR="004C7214">
        <w:rPr>
          <w:noProof/>
        </w:rPr>
        <w:drawing>
          <wp:anchor distT="0" distB="0" distL="114300" distR="114300" simplePos="0" relativeHeight="251635712" behindDoc="1" locked="0" layoutInCell="1" allowOverlap="1">
            <wp:simplePos x="0" y="0"/>
            <wp:positionH relativeFrom="column">
              <wp:posOffset>-236220</wp:posOffset>
            </wp:positionH>
            <wp:positionV relativeFrom="paragraph">
              <wp:posOffset>83185</wp:posOffset>
            </wp:positionV>
            <wp:extent cx="3561715" cy="2628900"/>
            <wp:effectExtent l="19050" t="0" r="635" b="0"/>
            <wp:wrapTight wrapText="bothSides">
              <wp:wrapPolygon edited="0">
                <wp:start x="-116" y="0"/>
                <wp:lineTo x="-116" y="21443"/>
                <wp:lineTo x="21604" y="21443"/>
                <wp:lineTo x="21604" y="0"/>
                <wp:lineTo x="-116" y="0"/>
              </wp:wrapPolygon>
            </wp:wrapTight>
            <wp:docPr id="2851" name="Image 61" descr="gest 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t man.jpg"/>
                    <pic:cNvPicPr/>
                  </pic:nvPicPr>
                  <pic:blipFill>
                    <a:blip r:embed="rId54" cstate="print"/>
                    <a:stretch>
                      <a:fillRect/>
                    </a:stretch>
                  </pic:blipFill>
                  <pic:spPr>
                    <a:xfrm>
                      <a:off x="0" y="0"/>
                      <a:ext cx="3561715" cy="2628900"/>
                    </a:xfrm>
                    <a:prstGeom prst="rect">
                      <a:avLst/>
                    </a:prstGeom>
                  </pic:spPr>
                </pic:pic>
              </a:graphicData>
            </a:graphic>
          </wp:anchor>
        </w:drawing>
      </w:r>
    </w:p>
    <w:p w:rsidR="00AE7C0E" w:rsidRDefault="00653817" w:rsidP="00AE7C0E">
      <w:r>
        <w:rPr>
          <w:noProof/>
        </w:rPr>
        <w:pict>
          <v:shape id="_x0000_s1093" type="#_x0000_t32" style="position:absolute;margin-left:-122.95pt;margin-top:2.8pt;width:120pt;height:11.25pt;flip:x y;z-index:251699200" o:connectortype="straight">
            <v:stroke endarrow="block"/>
          </v:shape>
        </w:pict>
      </w:r>
      <w:r w:rsidR="00AE7C0E">
        <w:t>sélectionner gestion manuelle des zones de travail</w:t>
      </w:r>
    </w:p>
    <w:p w:rsidR="00AE7C0E" w:rsidRDefault="00AE7C0E" w:rsidP="00AE7C0E"/>
    <w:p w:rsidR="00AE7C0E" w:rsidRDefault="00AE7C0E" w:rsidP="00AE7C0E"/>
    <w:p w:rsidR="00AE7C0E" w:rsidRDefault="00AE7C0E" w:rsidP="00AE7C0E"/>
    <w:p w:rsidR="00AE7C0E" w:rsidRDefault="00AE7C0E" w:rsidP="00AE7C0E"/>
    <w:p w:rsidR="00AE7C0E" w:rsidRDefault="00AE7C0E" w:rsidP="00AE7C0E"/>
    <w:p w:rsidR="00AE7C0E" w:rsidRDefault="00AE7C0E" w:rsidP="00AE7C0E"/>
    <w:p w:rsidR="00AE7C0E" w:rsidRDefault="00AE7C0E" w:rsidP="00AE7C0E"/>
    <w:p w:rsidR="00AE7C0E" w:rsidRDefault="00AE7C0E" w:rsidP="00AE7C0E"/>
    <w:p w:rsidR="004C7214" w:rsidRDefault="004C7214" w:rsidP="00AE7C0E"/>
    <w:p w:rsidR="004C7214" w:rsidRDefault="004C7214" w:rsidP="00AE7C0E"/>
    <w:p w:rsidR="00925CF4" w:rsidRDefault="00925CF4" w:rsidP="00925CF4"/>
    <w:p w:rsidR="00AE7C0E" w:rsidRDefault="00653817" w:rsidP="00AE7C0E">
      <w:r>
        <w:rPr>
          <w:noProof/>
        </w:rPr>
        <w:pict>
          <v:shape id="_x0000_s1095" type="#_x0000_t32" style="position:absolute;margin-left:168.95pt;margin-top:7.05pt;width:162.7pt;height:60pt;z-index:251701248" o:connectortype="straight">
            <v:stroke endarrow="block"/>
          </v:shape>
        </w:pict>
      </w:r>
      <w:r w:rsidR="00AE7C0E">
        <w:t>ajouter une zone de travail</w:t>
      </w:r>
    </w:p>
    <w:p w:rsidR="00AE7C0E" w:rsidRDefault="00AE7C0E" w:rsidP="00AE7C0E"/>
    <w:p w:rsidR="00AE7C0E" w:rsidRDefault="00AE7C0E" w:rsidP="00AE7C0E">
      <w:r>
        <w:rPr>
          <w:noProof/>
        </w:rPr>
        <w:drawing>
          <wp:inline distT="0" distB="0" distL="0" distR="0">
            <wp:extent cx="6479540" cy="647700"/>
            <wp:effectExtent l="19050" t="0" r="0" b="0"/>
            <wp:docPr id="2852" name="Image 62" descr="aj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out.jpg"/>
                    <pic:cNvPicPr/>
                  </pic:nvPicPr>
                  <pic:blipFill>
                    <a:blip r:embed="rId58" cstate="print"/>
                    <a:stretch>
                      <a:fillRect/>
                    </a:stretch>
                  </pic:blipFill>
                  <pic:spPr>
                    <a:xfrm>
                      <a:off x="0" y="0"/>
                      <a:ext cx="6479540" cy="647700"/>
                    </a:xfrm>
                    <a:prstGeom prst="rect">
                      <a:avLst/>
                    </a:prstGeom>
                  </pic:spPr>
                </pic:pic>
              </a:graphicData>
            </a:graphic>
          </wp:inline>
        </w:drawing>
      </w:r>
    </w:p>
    <w:p w:rsidR="001F5A97" w:rsidRDefault="001F5A97" w:rsidP="00AE7C0E"/>
    <w:p w:rsidR="004C7214" w:rsidRDefault="004C7214" w:rsidP="00AE7C0E">
      <w:r>
        <w:rPr>
          <w:noProof/>
        </w:rPr>
        <w:drawing>
          <wp:anchor distT="0" distB="0" distL="114300" distR="114300" simplePos="0" relativeHeight="251636736" behindDoc="1" locked="0" layoutInCell="1" allowOverlap="1">
            <wp:simplePos x="0" y="0"/>
            <wp:positionH relativeFrom="column">
              <wp:posOffset>3517265</wp:posOffset>
            </wp:positionH>
            <wp:positionV relativeFrom="paragraph">
              <wp:posOffset>101600</wp:posOffset>
            </wp:positionV>
            <wp:extent cx="3209925" cy="1609725"/>
            <wp:effectExtent l="19050" t="0" r="9525" b="0"/>
            <wp:wrapTight wrapText="bothSides">
              <wp:wrapPolygon edited="0">
                <wp:start x="-128" y="0"/>
                <wp:lineTo x="-128" y="21472"/>
                <wp:lineTo x="21664" y="21472"/>
                <wp:lineTo x="21664" y="0"/>
                <wp:lineTo x="-128" y="0"/>
              </wp:wrapPolygon>
            </wp:wrapTight>
            <wp:docPr id="2853" name="Image 2852" descr="dé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écal.jpg"/>
                    <pic:cNvPicPr/>
                  </pic:nvPicPr>
                  <pic:blipFill>
                    <a:blip r:embed="rId63" cstate="print"/>
                    <a:stretch>
                      <a:fillRect/>
                    </a:stretch>
                  </pic:blipFill>
                  <pic:spPr>
                    <a:xfrm>
                      <a:off x="0" y="0"/>
                      <a:ext cx="3209925" cy="1609725"/>
                    </a:xfrm>
                    <a:prstGeom prst="rect">
                      <a:avLst/>
                    </a:prstGeom>
                  </pic:spPr>
                </pic:pic>
              </a:graphicData>
            </a:graphic>
          </wp:anchor>
        </w:drawing>
      </w:r>
    </w:p>
    <w:p w:rsidR="004C7214" w:rsidRDefault="004C7214" w:rsidP="00AE7C0E"/>
    <w:p w:rsidR="001F5A97" w:rsidRDefault="001F5A97" w:rsidP="00AE7C0E"/>
    <w:p w:rsidR="00AE7C0E" w:rsidRDefault="00AE7C0E" w:rsidP="00AE7C0E"/>
    <w:p w:rsidR="00925CF4" w:rsidRDefault="00AE7C0E" w:rsidP="00925CF4">
      <w:r>
        <w:t>positionner la ligne de séparation de zone qui sera verticale</w:t>
      </w:r>
    </w:p>
    <w:p w:rsidR="00AE7C0E" w:rsidRDefault="00AE7C0E" w:rsidP="00925CF4"/>
    <w:p w:rsidR="008A7C80" w:rsidRDefault="008A7C80" w:rsidP="00925CF4"/>
    <w:p w:rsidR="004C7214" w:rsidRDefault="004C7214" w:rsidP="00925CF4"/>
    <w:p w:rsidR="004C7214" w:rsidRDefault="004C7214" w:rsidP="00925CF4"/>
    <w:p w:rsidR="001F5A97" w:rsidRDefault="004C7214" w:rsidP="00925CF4">
      <w:r>
        <w:t>Positionner les pinces</w:t>
      </w:r>
      <w:r w:rsidR="008A7C80">
        <w:t xml:space="preserve"> </w:t>
      </w:r>
    </w:p>
    <w:p w:rsidR="001F5A97" w:rsidRDefault="004C7214" w:rsidP="00925CF4">
      <w:r>
        <w:rPr>
          <w:noProof/>
        </w:rPr>
        <w:drawing>
          <wp:anchor distT="0" distB="0" distL="114300" distR="114300" simplePos="0" relativeHeight="251637760" behindDoc="1" locked="0" layoutInCell="1" allowOverlap="1">
            <wp:simplePos x="0" y="0"/>
            <wp:positionH relativeFrom="column">
              <wp:posOffset>1574165</wp:posOffset>
            </wp:positionH>
            <wp:positionV relativeFrom="paragraph">
              <wp:posOffset>76200</wp:posOffset>
            </wp:positionV>
            <wp:extent cx="4219575" cy="714375"/>
            <wp:effectExtent l="19050" t="0" r="9525" b="0"/>
            <wp:wrapTight wrapText="bothSides">
              <wp:wrapPolygon edited="0">
                <wp:start x="-98" y="0"/>
                <wp:lineTo x="-98" y="21312"/>
                <wp:lineTo x="21649" y="21312"/>
                <wp:lineTo x="21649" y="0"/>
                <wp:lineTo x="-98" y="0"/>
              </wp:wrapPolygon>
            </wp:wrapTight>
            <wp:docPr id="2859" name="Image 2858" descr="dec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al2.jpg"/>
                    <pic:cNvPicPr/>
                  </pic:nvPicPr>
                  <pic:blipFill>
                    <a:blip r:embed="rId64" cstate="print"/>
                    <a:stretch>
                      <a:fillRect/>
                    </a:stretch>
                  </pic:blipFill>
                  <pic:spPr>
                    <a:xfrm>
                      <a:off x="0" y="0"/>
                      <a:ext cx="4219575" cy="714375"/>
                    </a:xfrm>
                    <a:prstGeom prst="rect">
                      <a:avLst/>
                    </a:prstGeom>
                  </pic:spPr>
                </pic:pic>
              </a:graphicData>
            </a:graphic>
          </wp:anchor>
        </w:drawing>
      </w:r>
    </w:p>
    <w:p w:rsidR="001F5A97" w:rsidRDefault="00653817" w:rsidP="00925CF4">
      <w:r>
        <w:rPr>
          <w:noProof/>
        </w:rPr>
        <w:pict>
          <v:shape id="_x0000_s1096" type="#_x0000_t32" style="position:absolute;margin-left:73.7pt;margin-top:11.8pt;width:105.75pt;height:18.75pt;z-index:251702272" o:connectortype="straight">
            <v:stroke endarrow="block"/>
          </v:shape>
        </w:pict>
      </w:r>
      <w:r w:rsidR="004C7214">
        <w:t>puis décaler</w:t>
      </w:r>
    </w:p>
    <w:p w:rsidR="008A7C80" w:rsidRDefault="008A7C80" w:rsidP="00925CF4"/>
    <w:p w:rsidR="008A7C80" w:rsidRDefault="008A7C80" w:rsidP="00925CF4"/>
    <w:p w:rsidR="004C7214" w:rsidRDefault="004C7214" w:rsidP="00925CF4"/>
    <w:p w:rsidR="004C7214" w:rsidRDefault="004C7214" w:rsidP="00925CF4"/>
    <w:p w:rsidR="001F5A97" w:rsidRDefault="004C7214" w:rsidP="00925CF4">
      <w:r>
        <w:lastRenderedPageBreak/>
        <w:t>Attention la position de la première pince ne doit pas être trop prés du bord de la tôle car cela limite ensuite le décalage</w:t>
      </w:r>
    </w:p>
    <w:p w:rsidR="004C7214" w:rsidRDefault="004C7214" w:rsidP="00925CF4"/>
    <w:p w:rsidR="004C7214" w:rsidRDefault="004C7214" w:rsidP="00925CF4">
      <w:r>
        <w:rPr>
          <w:noProof/>
        </w:rPr>
        <w:drawing>
          <wp:anchor distT="0" distB="0" distL="114300" distR="114300" simplePos="0" relativeHeight="251638784" behindDoc="1" locked="0" layoutInCell="1" allowOverlap="1">
            <wp:simplePos x="0" y="0"/>
            <wp:positionH relativeFrom="column">
              <wp:posOffset>3517265</wp:posOffset>
            </wp:positionH>
            <wp:positionV relativeFrom="paragraph">
              <wp:posOffset>89535</wp:posOffset>
            </wp:positionV>
            <wp:extent cx="2952750" cy="704850"/>
            <wp:effectExtent l="19050" t="0" r="0" b="0"/>
            <wp:wrapTight wrapText="bothSides">
              <wp:wrapPolygon edited="0">
                <wp:start x="-139" y="0"/>
                <wp:lineTo x="-139" y="21016"/>
                <wp:lineTo x="21600" y="21016"/>
                <wp:lineTo x="21600" y="0"/>
                <wp:lineTo x="-139" y="0"/>
              </wp:wrapPolygon>
            </wp:wrapTight>
            <wp:docPr id="2860" name="Image 2859" descr="v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jpg"/>
                    <pic:cNvPicPr/>
                  </pic:nvPicPr>
                  <pic:blipFill>
                    <a:blip r:embed="rId65" cstate="print"/>
                    <a:stretch>
                      <a:fillRect/>
                    </a:stretch>
                  </pic:blipFill>
                  <pic:spPr>
                    <a:xfrm>
                      <a:off x="0" y="0"/>
                      <a:ext cx="2952750" cy="704850"/>
                    </a:xfrm>
                    <a:prstGeom prst="rect">
                      <a:avLst/>
                    </a:prstGeom>
                  </pic:spPr>
                </pic:pic>
              </a:graphicData>
            </a:graphic>
          </wp:anchor>
        </w:drawing>
      </w:r>
    </w:p>
    <w:p w:rsidR="00AE7C0E" w:rsidRDefault="00653817" w:rsidP="00925CF4">
      <w:r>
        <w:rPr>
          <w:noProof/>
        </w:rPr>
        <w:pict>
          <v:shape id="_x0000_s1098" type="#_x0000_t32" style="position:absolute;margin-left:225.9pt;margin-top:15.85pt;width:147.8pt;height:54.75pt;flip:y;z-index:251703296" o:connectortype="straight">
            <v:stroke endarrow="block"/>
          </v:shape>
        </w:pict>
      </w:r>
      <w:r w:rsidR="008A7C80">
        <w:t>sélectionner serrer avec les vérins</w:t>
      </w:r>
    </w:p>
    <w:p w:rsidR="00AE7C0E" w:rsidRDefault="00AE7C0E" w:rsidP="00925CF4"/>
    <w:p w:rsidR="008A7C80" w:rsidRDefault="004C7214" w:rsidP="00925CF4">
      <w:r>
        <w:t>puis décaler les verins en les sélectionnant</w:t>
      </w:r>
    </w:p>
    <w:p w:rsidR="008A7C80" w:rsidRDefault="008A7C80" w:rsidP="00925CF4"/>
    <w:p w:rsidR="004C7214" w:rsidRDefault="004C7214" w:rsidP="00925CF4">
      <w:r>
        <w:t>Enfin penser à positionner les verins pour le décalage sur la tôle</w:t>
      </w:r>
    </w:p>
    <w:p w:rsidR="004C7214" w:rsidRDefault="004C7214" w:rsidP="00925CF4"/>
    <w:p w:rsidR="00E62EE6" w:rsidRDefault="00E62EE6" w:rsidP="00925CF4"/>
    <w:p w:rsidR="00E62EE6" w:rsidRDefault="00E62EE6" w:rsidP="00925CF4"/>
    <w:p w:rsidR="00E62EE6" w:rsidRDefault="00E62EE6" w:rsidP="00925CF4"/>
    <w:p w:rsidR="004C7214" w:rsidRDefault="00653817" w:rsidP="00925CF4">
      <w:r>
        <w:rPr>
          <w:noProof/>
        </w:rPr>
        <w:pict>
          <v:shape id="_x0000_s1099" type="#_x0000_t32" style="position:absolute;margin-left:59.45pt;margin-top:15.7pt;width:171pt;height:51.75pt;flip:x;z-index:251704320" o:connectortype="straight">
            <v:stroke endarrow="block"/>
          </v:shape>
        </w:pict>
      </w:r>
      <w:r w:rsidR="00DF093F">
        <w:t>enfin avec l'outils gestion des zones de travail</w:t>
      </w:r>
    </w:p>
    <w:p w:rsidR="00DF093F" w:rsidRDefault="00E62EE6" w:rsidP="00925CF4">
      <w:r>
        <w:rPr>
          <w:noProof/>
        </w:rPr>
        <w:drawing>
          <wp:anchor distT="0" distB="0" distL="114300" distR="114300" simplePos="0" relativeHeight="251639808" behindDoc="1" locked="0" layoutInCell="1" allowOverlap="1">
            <wp:simplePos x="0" y="0"/>
            <wp:positionH relativeFrom="column">
              <wp:posOffset>-45085</wp:posOffset>
            </wp:positionH>
            <wp:positionV relativeFrom="paragraph">
              <wp:posOffset>217170</wp:posOffset>
            </wp:positionV>
            <wp:extent cx="5114925" cy="3981450"/>
            <wp:effectExtent l="19050" t="0" r="9525" b="0"/>
            <wp:wrapTight wrapText="bothSides">
              <wp:wrapPolygon edited="0">
                <wp:start x="-80" y="0"/>
                <wp:lineTo x="-80" y="21497"/>
                <wp:lineTo x="21640" y="21497"/>
                <wp:lineTo x="21640" y="0"/>
                <wp:lineTo x="-80" y="0"/>
              </wp:wrapPolygon>
            </wp:wrapTight>
            <wp:docPr id="2861" name="Image 2860" descr="met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tre.jpg"/>
                    <pic:cNvPicPr/>
                  </pic:nvPicPr>
                  <pic:blipFill>
                    <a:blip r:embed="rId66" cstate="print"/>
                    <a:srcRect l="15262" r="17170"/>
                    <a:stretch>
                      <a:fillRect/>
                    </a:stretch>
                  </pic:blipFill>
                  <pic:spPr>
                    <a:xfrm>
                      <a:off x="0" y="0"/>
                      <a:ext cx="5114925" cy="3981450"/>
                    </a:xfrm>
                    <a:prstGeom prst="rect">
                      <a:avLst/>
                    </a:prstGeom>
                  </pic:spPr>
                </pic:pic>
              </a:graphicData>
            </a:graphic>
          </wp:anchor>
        </w:drawing>
      </w:r>
    </w:p>
    <w:p w:rsidR="004C7214" w:rsidRDefault="004C7214" w:rsidP="00925CF4"/>
    <w:p w:rsidR="004C7214" w:rsidRDefault="004C7214" w:rsidP="00925CF4"/>
    <w:p w:rsidR="00E62EE6" w:rsidRDefault="00E62EE6" w:rsidP="00925CF4"/>
    <w:p w:rsidR="00E62EE6" w:rsidRDefault="00E62EE6" w:rsidP="00925CF4"/>
    <w:p w:rsidR="00E62EE6" w:rsidRDefault="00E62EE6" w:rsidP="00925CF4"/>
    <w:p w:rsidR="00E62EE6" w:rsidRDefault="00E62EE6" w:rsidP="00925CF4"/>
    <w:p w:rsidR="00E62EE6" w:rsidRDefault="00E62EE6" w:rsidP="00925CF4"/>
    <w:p w:rsidR="00E62EE6" w:rsidRDefault="00E62EE6" w:rsidP="00925CF4"/>
    <w:p w:rsidR="00E62EE6" w:rsidRDefault="00E62EE6" w:rsidP="00925CF4"/>
    <w:p w:rsidR="00E62EE6" w:rsidRDefault="00E62EE6" w:rsidP="00925CF4"/>
    <w:p w:rsidR="00E62EE6" w:rsidRDefault="00E62EE6" w:rsidP="00925CF4"/>
    <w:p w:rsidR="00E62EE6" w:rsidRDefault="00E62EE6" w:rsidP="00925CF4"/>
    <w:p w:rsidR="00E62EE6" w:rsidRDefault="00E62EE6" w:rsidP="00925CF4"/>
    <w:p w:rsidR="00E62EE6" w:rsidRDefault="00E62EE6" w:rsidP="00925CF4"/>
    <w:p w:rsidR="00E62EE6" w:rsidRDefault="00E62EE6" w:rsidP="00925CF4"/>
    <w:p w:rsidR="00E62EE6" w:rsidRDefault="00E62EE6" w:rsidP="00925CF4"/>
    <w:p w:rsidR="00E62EE6" w:rsidRDefault="00E62EE6" w:rsidP="00925CF4"/>
    <w:p w:rsidR="00E62EE6" w:rsidRDefault="00E62EE6" w:rsidP="00925CF4"/>
    <w:p w:rsidR="00E62EE6" w:rsidRDefault="00E62EE6" w:rsidP="00925CF4"/>
    <w:p w:rsidR="00E62EE6" w:rsidRDefault="00E62EE6" w:rsidP="00925CF4"/>
    <w:p w:rsidR="004C7214" w:rsidRDefault="00E62EE6" w:rsidP="00925CF4">
      <w:r>
        <w:t>si nécessaire</w:t>
      </w:r>
      <w:r w:rsidR="00DF093F">
        <w:t xml:space="preserve"> choisir les pièces à mettre dans les zones comme dans le retournement.</w:t>
      </w:r>
    </w:p>
    <w:p w:rsidR="00DF093F" w:rsidRDefault="00DF093F" w:rsidP="00925CF4"/>
    <w:p w:rsidR="00DF093F" w:rsidRDefault="00E62EE6" w:rsidP="00925CF4">
      <w:r>
        <w:t>Il est possible de combiner des décalages et des retournements</w:t>
      </w:r>
    </w:p>
    <w:p w:rsidR="00E62EE6" w:rsidRDefault="00E62EE6" w:rsidP="00925CF4"/>
    <w:p w:rsidR="00C6755D" w:rsidRDefault="00C6755D">
      <w:r>
        <w:br w:type="page"/>
      </w:r>
    </w:p>
    <w:p w:rsidR="00481C47" w:rsidRPr="0083035E" w:rsidRDefault="00481C47" w:rsidP="00481C47">
      <w:pPr>
        <w:pStyle w:val="Titre1"/>
      </w:pPr>
      <w:bookmarkStart w:id="26" w:name="_Toc494988982"/>
      <w:r w:rsidRPr="0083035E">
        <w:lastRenderedPageBreak/>
        <w:t>SIMULATION DU PROGRAMME</w:t>
      </w:r>
      <w:bookmarkEnd w:id="26"/>
    </w:p>
    <w:p w:rsidR="00481C47" w:rsidRPr="00AF34A6" w:rsidRDefault="00481C47" w:rsidP="007F45DB">
      <w:r w:rsidRPr="00AF34A6">
        <w:t>Sélectionner l’icône simulation barre verticale</w:t>
      </w:r>
    </w:p>
    <w:p w:rsidR="00481C47" w:rsidRDefault="00481C47" w:rsidP="00481C47">
      <w:pPr>
        <w:jc w:val="center"/>
        <w:rPr>
          <w:szCs w:val="24"/>
        </w:rPr>
      </w:pPr>
      <w:r>
        <w:rPr>
          <w:noProof/>
          <w:szCs w:val="24"/>
        </w:rPr>
        <w:drawing>
          <wp:inline distT="0" distB="0" distL="0" distR="0">
            <wp:extent cx="5495925" cy="4267200"/>
            <wp:effectExtent l="1905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cstate="print"/>
                    <a:srcRect/>
                    <a:stretch>
                      <a:fillRect/>
                    </a:stretch>
                  </pic:blipFill>
                  <pic:spPr bwMode="auto">
                    <a:xfrm>
                      <a:off x="0" y="0"/>
                      <a:ext cx="5495925" cy="4267200"/>
                    </a:xfrm>
                    <a:prstGeom prst="rect">
                      <a:avLst/>
                    </a:prstGeom>
                    <a:noFill/>
                    <a:ln w="9525">
                      <a:noFill/>
                      <a:miter lim="800000"/>
                      <a:headEnd/>
                      <a:tailEnd/>
                    </a:ln>
                  </pic:spPr>
                </pic:pic>
              </a:graphicData>
            </a:graphic>
          </wp:inline>
        </w:drawing>
      </w:r>
    </w:p>
    <w:p w:rsidR="007F45DB" w:rsidRPr="00AF34A6" w:rsidRDefault="007F45DB" w:rsidP="00481C47">
      <w:pPr>
        <w:jc w:val="center"/>
        <w:rPr>
          <w:szCs w:val="24"/>
        </w:rPr>
      </w:pPr>
    </w:p>
    <w:p w:rsidR="00481C47" w:rsidRDefault="00481C47" w:rsidP="007F45DB">
      <w:r w:rsidRPr="00AF34A6">
        <w:t>Sélectionner  l’icône  horizontal  Simulation d’Usinage puis lancer la simulation</w:t>
      </w:r>
    </w:p>
    <w:p w:rsidR="007F45DB" w:rsidRPr="00AF34A6" w:rsidRDefault="007F45DB" w:rsidP="00481C47">
      <w:pPr>
        <w:ind w:firstLine="708"/>
        <w:rPr>
          <w:szCs w:val="24"/>
        </w:rPr>
      </w:pPr>
    </w:p>
    <w:p w:rsidR="00481C47" w:rsidRPr="00AF34A6" w:rsidRDefault="00481C47" w:rsidP="00481C47">
      <w:pPr>
        <w:jc w:val="center"/>
        <w:rPr>
          <w:szCs w:val="24"/>
        </w:rPr>
      </w:pPr>
      <w:r>
        <w:rPr>
          <w:noProof/>
          <w:szCs w:val="24"/>
        </w:rPr>
        <w:drawing>
          <wp:inline distT="0" distB="0" distL="0" distR="0">
            <wp:extent cx="4438650" cy="3139336"/>
            <wp:effectExtent l="1905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cstate="print"/>
                    <a:srcRect l="20166" t="8530" r="12231" b="5882"/>
                    <a:stretch>
                      <a:fillRect/>
                    </a:stretch>
                  </pic:blipFill>
                  <pic:spPr bwMode="auto">
                    <a:xfrm>
                      <a:off x="0" y="0"/>
                      <a:ext cx="4438650" cy="3139336"/>
                    </a:xfrm>
                    <a:prstGeom prst="rect">
                      <a:avLst/>
                    </a:prstGeom>
                    <a:noFill/>
                    <a:ln w="9525">
                      <a:noFill/>
                      <a:miter lim="800000"/>
                      <a:headEnd/>
                      <a:tailEnd/>
                    </a:ln>
                  </pic:spPr>
                </pic:pic>
              </a:graphicData>
            </a:graphic>
          </wp:inline>
        </w:drawing>
      </w:r>
    </w:p>
    <w:p w:rsidR="00481C47" w:rsidRPr="00060222" w:rsidRDefault="00481C47" w:rsidP="007866DE">
      <w:pPr>
        <w:pStyle w:val="Titre1"/>
      </w:pPr>
      <w:bookmarkStart w:id="27" w:name="_Toc494988983"/>
      <w:r w:rsidRPr="00060222">
        <w:lastRenderedPageBreak/>
        <w:t xml:space="preserve">GENERATION DU FICHIER </w:t>
      </w:r>
      <w:r w:rsidR="00C4761F">
        <w:t>TRANSFERT ( iso, din, NC)</w:t>
      </w:r>
      <w:bookmarkEnd w:id="27"/>
      <w:r w:rsidR="003B6D2F">
        <w:t xml:space="preserve"> </w:t>
      </w:r>
    </w:p>
    <w:p w:rsidR="00481C47" w:rsidRDefault="00481C47" w:rsidP="007F45DB">
      <w:r w:rsidRPr="00AF34A6">
        <w:t xml:space="preserve">Sélectionner l’icône horizontal  Post Processeur </w:t>
      </w:r>
    </w:p>
    <w:p w:rsidR="007F45DB" w:rsidRPr="00AF34A6" w:rsidRDefault="007F45DB" w:rsidP="007F45DB"/>
    <w:p w:rsidR="00481C47" w:rsidRDefault="00481C47" w:rsidP="00481C47">
      <w:pPr>
        <w:jc w:val="center"/>
        <w:rPr>
          <w:szCs w:val="24"/>
        </w:rPr>
      </w:pPr>
      <w:r>
        <w:rPr>
          <w:noProof/>
          <w:szCs w:val="24"/>
        </w:rPr>
        <w:drawing>
          <wp:inline distT="0" distB="0" distL="0" distR="0">
            <wp:extent cx="5476875" cy="3919904"/>
            <wp:effectExtent l="1905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cstate="print"/>
                    <a:srcRect/>
                    <a:stretch>
                      <a:fillRect/>
                    </a:stretch>
                  </pic:blipFill>
                  <pic:spPr bwMode="auto">
                    <a:xfrm>
                      <a:off x="0" y="0"/>
                      <a:ext cx="5476875" cy="3919904"/>
                    </a:xfrm>
                    <a:prstGeom prst="rect">
                      <a:avLst/>
                    </a:prstGeom>
                    <a:noFill/>
                    <a:ln w="9525">
                      <a:noFill/>
                      <a:miter lim="800000"/>
                      <a:headEnd/>
                      <a:tailEnd/>
                    </a:ln>
                  </pic:spPr>
                </pic:pic>
              </a:graphicData>
            </a:graphic>
          </wp:inline>
        </w:drawing>
      </w:r>
    </w:p>
    <w:p w:rsidR="007F45DB" w:rsidRPr="00AF34A6" w:rsidRDefault="007F45DB" w:rsidP="00481C47">
      <w:pPr>
        <w:jc w:val="center"/>
        <w:rPr>
          <w:szCs w:val="24"/>
        </w:rPr>
      </w:pPr>
    </w:p>
    <w:p w:rsidR="007F45DB" w:rsidRDefault="00481C47" w:rsidP="00C4761F">
      <w:r w:rsidRPr="00AF34A6">
        <w:t xml:space="preserve">Sélectionner </w:t>
      </w:r>
      <w:r w:rsidRPr="00AF34A6">
        <w:rPr>
          <w:bdr w:val="single" w:sz="4" w:space="0" w:color="auto"/>
        </w:rPr>
        <w:t>CREER FICHIER ISO ET FICHE OPERATEUR</w:t>
      </w:r>
      <w:r w:rsidRPr="00AF34A6">
        <w:t xml:space="preserve"> ,</w:t>
      </w:r>
      <w:r w:rsidR="003B6D2F">
        <w:t xml:space="preserve"> </w:t>
      </w:r>
    </w:p>
    <w:p w:rsidR="00C4761F" w:rsidRPr="00AF34A6" w:rsidRDefault="00C4761F" w:rsidP="00C4761F">
      <w:pPr>
        <w:rPr>
          <w:szCs w:val="24"/>
        </w:rPr>
      </w:pPr>
    </w:p>
    <w:p w:rsidR="00481C47" w:rsidRPr="00AF34A6" w:rsidRDefault="00481C47" w:rsidP="00481C47">
      <w:pPr>
        <w:jc w:val="center"/>
        <w:rPr>
          <w:szCs w:val="24"/>
        </w:rPr>
      </w:pPr>
      <w:r>
        <w:rPr>
          <w:noProof/>
          <w:szCs w:val="24"/>
        </w:rPr>
        <w:drawing>
          <wp:inline distT="0" distB="0" distL="0" distR="0">
            <wp:extent cx="5581650" cy="3136269"/>
            <wp:effectExtent l="1905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cstate="print"/>
                    <a:srcRect/>
                    <a:stretch>
                      <a:fillRect/>
                    </a:stretch>
                  </pic:blipFill>
                  <pic:spPr bwMode="auto">
                    <a:xfrm>
                      <a:off x="0" y="0"/>
                      <a:ext cx="5581650" cy="3136269"/>
                    </a:xfrm>
                    <a:prstGeom prst="rect">
                      <a:avLst/>
                    </a:prstGeom>
                    <a:noFill/>
                    <a:ln w="9525">
                      <a:noFill/>
                      <a:miter lim="800000"/>
                      <a:headEnd/>
                      <a:tailEnd/>
                    </a:ln>
                  </pic:spPr>
                </pic:pic>
              </a:graphicData>
            </a:graphic>
          </wp:inline>
        </w:drawing>
      </w:r>
    </w:p>
    <w:p w:rsidR="00C4761F" w:rsidRDefault="00C4761F" w:rsidP="00C4761F"/>
    <w:p w:rsidR="00C4761F" w:rsidRDefault="00C4761F" w:rsidP="00C4761F"/>
    <w:p w:rsidR="00C4761F" w:rsidRDefault="00C4761F" w:rsidP="00C4761F"/>
    <w:p w:rsidR="00C4761F" w:rsidRDefault="00C4761F" w:rsidP="00C4761F">
      <w:r>
        <w:lastRenderedPageBreak/>
        <w:t xml:space="preserve">puis </w:t>
      </w:r>
      <w:r w:rsidRPr="00AF34A6">
        <w:t xml:space="preserve"> </w:t>
      </w:r>
      <w:r>
        <w:rPr>
          <w:bdr w:val="single" w:sz="4" w:space="0" w:color="auto"/>
        </w:rPr>
        <w:t>VALIDATION  POUR L’ATELIER</w:t>
      </w:r>
      <w:r w:rsidRPr="003B6D2F">
        <w:t xml:space="preserve"> </w:t>
      </w:r>
      <w:r>
        <w:t xml:space="preserve"> cliquer </w:t>
      </w:r>
      <w:r>
        <w:rPr>
          <w:bdr w:val="single" w:sz="4" w:space="0" w:color="auto"/>
        </w:rPr>
        <w:t>PARCOURIR</w:t>
      </w:r>
      <w:r>
        <w:t xml:space="preserve"> pour </w:t>
      </w:r>
      <w:r w:rsidRPr="00AF34A6">
        <w:t>vérifier l’emplacement de sauvegarde puis OK</w:t>
      </w:r>
    </w:p>
    <w:p w:rsidR="00C4761F" w:rsidRDefault="00C4761F" w:rsidP="00C4761F">
      <w:pPr>
        <w:ind w:left="708"/>
        <w:rPr>
          <w:szCs w:val="24"/>
        </w:rPr>
      </w:pPr>
      <w:r>
        <w:rPr>
          <w:noProof/>
          <w:szCs w:val="24"/>
        </w:rPr>
        <w:drawing>
          <wp:anchor distT="0" distB="0" distL="114300" distR="114300" simplePos="0" relativeHeight="251649024" behindDoc="0" locked="0" layoutInCell="1" allowOverlap="1">
            <wp:simplePos x="0" y="0"/>
            <wp:positionH relativeFrom="column">
              <wp:posOffset>1533525</wp:posOffset>
            </wp:positionH>
            <wp:positionV relativeFrom="paragraph">
              <wp:posOffset>8255</wp:posOffset>
            </wp:positionV>
            <wp:extent cx="4335145" cy="1194435"/>
            <wp:effectExtent l="0" t="0" r="0" b="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1">
                      <a:extLst>
                        <a:ext uri="{28A0092B-C50C-407E-A947-70E740481C1C}">
                          <a14:useLocalDpi xmlns:a14="http://schemas.microsoft.com/office/drawing/2010/main" val="0"/>
                        </a:ext>
                      </a:extLst>
                    </a:blip>
                    <a:srcRect l="7748" t="7059" r="39412" b="69647"/>
                    <a:stretch>
                      <a:fillRect/>
                    </a:stretch>
                  </pic:blipFill>
                  <pic:spPr bwMode="auto">
                    <a:xfrm>
                      <a:off x="0" y="0"/>
                      <a:ext cx="4335145" cy="1194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61F" w:rsidRDefault="00C4761F" w:rsidP="00C4761F">
      <w:pPr>
        <w:ind w:left="708"/>
        <w:rPr>
          <w:szCs w:val="24"/>
        </w:rPr>
      </w:pPr>
    </w:p>
    <w:p w:rsidR="00C4761F" w:rsidRDefault="00C4761F" w:rsidP="00C4761F">
      <w:pPr>
        <w:ind w:left="708"/>
        <w:rPr>
          <w:szCs w:val="24"/>
        </w:rPr>
      </w:pPr>
    </w:p>
    <w:p w:rsidR="00C4761F" w:rsidRDefault="00C4761F" w:rsidP="00C4761F">
      <w:pPr>
        <w:ind w:left="708"/>
        <w:rPr>
          <w:szCs w:val="24"/>
        </w:rPr>
      </w:pPr>
    </w:p>
    <w:p w:rsidR="00C4761F" w:rsidRDefault="00C4761F" w:rsidP="00C4761F">
      <w:pPr>
        <w:ind w:left="708"/>
        <w:rPr>
          <w:szCs w:val="24"/>
        </w:rPr>
      </w:pPr>
    </w:p>
    <w:p w:rsidR="00C4761F" w:rsidRPr="00AF34A6" w:rsidRDefault="00C4761F" w:rsidP="00C4761F">
      <w:pPr>
        <w:ind w:left="708"/>
        <w:rPr>
          <w:szCs w:val="24"/>
        </w:rPr>
      </w:pPr>
    </w:p>
    <w:p w:rsidR="00481C47" w:rsidRDefault="00481C47" w:rsidP="009927ED">
      <w:pPr>
        <w:pStyle w:val="Titre1"/>
      </w:pPr>
      <w:bookmarkStart w:id="28" w:name="_Toc494988984"/>
      <w:r w:rsidRPr="00060222">
        <w:t>MODIFI</w:t>
      </w:r>
      <w:r w:rsidR="009927ED">
        <w:t>ER UNE PIECE EN COURS</w:t>
      </w:r>
      <w:bookmarkEnd w:id="28"/>
    </w:p>
    <w:p w:rsidR="009927ED" w:rsidRPr="009927ED" w:rsidRDefault="009927ED" w:rsidP="009927ED"/>
    <w:p w:rsidR="00481C47" w:rsidRDefault="00481C47" w:rsidP="00481C47">
      <w:pPr>
        <w:rPr>
          <w:szCs w:val="24"/>
          <w:bdr w:val="single" w:sz="4" w:space="0" w:color="auto"/>
        </w:rPr>
      </w:pPr>
      <w:r w:rsidRPr="00AF34A6">
        <w:rPr>
          <w:szCs w:val="24"/>
        </w:rPr>
        <w:tab/>
        <w:t xml:space="preserve">Sélectionner l’icône Visualiser la Pièce Référencée puis </w:t>
      </w:r>
      <w:r w:rsidRPr="00AF34A6">
        <w:rPr>
          <w:szCs w:val="24"/>
          <w:bdr w:val="single" w:sz="4" w:space="0" w:color="auto"/>
        </w:rPr>
        <w:t>TOUTES LES PIECES</w:t>
      </w:r>
    </w:p>
    <w:p w:rsidR="007866DE" w:rsidRPr="00AF34A6" w:rsidRDefault="007866DE" w:rsidP="00481C47">
      <w:pPr>
        <w:rPr>
          <w:szCs w:val="24"/>
        </w:rPr>
      </w:pPr>
    </w:p>
    <w:p w:rsidR="00481C47" w:rsidRDefault="00481C47" w:rsidP="00481C47">
      <w:pPr>
        <w:jc w:val="center"/>
        <w:rPr>
          <w:szCs w:val="24"/>
        </w:rPr>
      </w:pPr>
      <w:r>
        <w:rPr>
          <w:noProof/>
          <w:szCs w:val="24"/>
        </w:rPr>
        <w:drawing>
          <wp:inline distT="0" distB="0" distL="0" distR="0">
            <wp:extent cx="3971925" cy="21336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72" cstate="print"/>
                    <a:srcRect r="54547" b="68723"/>
                    <a:stretch/>
                  </pic:blipFill>
                  <pic:spPr bwMode="auto">
                    <a:xfrm>
                      <a:off x="0" y="0"/>
                      <a:ext cx="3971925" cy="2133600"/>
                    </a:xfrm>
                    <a:prstGeom prst="rect">
                      <a:avLst/>
                    </a:prstGeom>
                    <a:noFill/>
                    <a:ln>
                      <a:noFill/>
                    </a:ln>
                    <a:extLst>
                      <a:ext uri="{53640926-AAD7-44D8-BBD7-CCE9431645EC}">
                        <a14:shadowObscured xmlns:a14="http://schemas.microsoft.com/office/drawing/2010/main"/>
                      </a:ext>
                    </a:extLst>
                  </pic:spPr>
                </pic:pic>
              </a:graphicData>
            </a:graphic>
          </wp:inline>
        </w:drawing>
      </w:r>
    </w:p>
    <w:p w:rsidR="007866DE" w:rsidRPr="00AF34A6" w:rsidRDefault="007866DE" w:rsidP="00481C47">
      <w:pPr>
        <w:jc w:val="center"/>
        <w:rPr>
          <w:szCs w:val="24"/>
        </w:rPr>
      </w:pPr>
    </w:p>
    <w:p w:rsidR="00481C47" w:rsidRDefault="00481C47" w:rsidP="00481C47">
      <w:pPr>
        <w:rPr>
          <w:szCs w:val="24"/>
          <w:bdr w:val="single" w:sz="4" w:space="0" w:color="auto"/>
        </w:rPr>
      </w:pPr>
      <w:r w:rsidRPr="00AF34A6">
        <w:rPr>
          <w:szCs w:val="24"/>
        </w:rPr>
        <w:tab/>
        <w:t xml:space="preserve">Sélectionner </w:t>
      </w:r>
      <w:r w:rsidRPr="00AF34A6">
        <w:rPr>
          <w:szCs w:val="24"/>
          <w:bdr w:val="single" w:sz="4" w:space="0" w:color="auto"/>
        </w:rPr>
        <w:t>RENDRE COURANT LE DOCUMENT PIECE</w:t>
      </w:r>
    </w:p>
    <w:p w:rsidR="00C4761F" w:rsidRDefault="00C4761F" w:rsidP="00481C47">
      <w:pPr>
        <w:rPr>
          <w:szCs w:val="24"/>
          <w:bdr w:val="single" w:sz="4" w:space="0" w:color="auto"/>
        </w:rPr>
      </w:pPr>
    </w:p>
    <w:p w:rsidR="00481C47" w:rsidRPr="00AF34A6" w:rsidRDefault="00481C47" w:rsidP="00481C47">
      <w:pPr>
        <w:jc w:val="center"/>
        <w:rPr>
          <w:szCs w:val="24"/>
        </w:rPr>
      </w:pPr>
      <w:r>
        <w:rPr>
          <w:noProof/>
          <w:szCs w:val="24"/>
        </w:rPr>
        <w:drawing>
          <wp:inline distT="0" distB="0" distL="0" distR="0">
            <wp:extent cx="4600575" cy="3292481"/>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cstate="print"/>
                    <a:srcRect/>
                    <a:stretch>
                      <a:fillRect/>
                    </a:stretch>
                  </pic:blipFill>
                  <pic:spPr bwMode="auto">
                    <a:xfrm>
                      <a:off x="0" y="0"/>
                      <a:ext cx="4603017" cy="3294229"/>
                    </a:xfrm>
                    <a:prstGeom prst="rect">
                      <a:avLst/>
                    </a:prstGeom>
                    <a:noFill/>
                    <a:ln w="9525">
                      <a:noFill/>
                      <a:miter lim="800000"/>
                      <a:headEnd/>
                      <a:tailEnd/>
                    </a:ln>
                  </pic:spPr>
                </pic:pic>
              </a:graphicData>
            </a:graphic>
          </wp:inline>
        </w:drawing>
      </w:r>
    </w:p>
    <w:p w:rsidR="007866DE" w:rsidRDefault="00481C47" w:rsidP="00481C47">
      <w:pPr>
        <w:ind w:firstLine="708"/>
        <w:rPr>
          <w:szCs w:val="24"/>
        </w:rPr>
      </w:pPr>
      <w:r w:rsidRPr="00AF34A6">
        <w:rPr>
          <w:szCs w:val="24"/>
        </w:rPr>
        <w:lastRenderedPageBreak/>
        <w:t xml:space="preserve">Sélectionner </w:t>
      </w:r>
      <w:r w:rsidRPr="00AF34A6">
        <w:rPr>
          <w:szCs w:val="24"/>
          <w:bdr w:val="single" w:sz="4" w:space="0" w:color="auto"/>
        </w:rPr>
        <w:t xml:space="preserve">VISUALISER LE DOCUMENT DE CONCEPTION REFERENCE    </w:t>
      </w:r>
      <w:r w:rsidRPr="00AF34A6">
        <w:rPr>
          <w:szCs w:val="24"/>
        </w:rPr>
        <w:t xml:space="preserve">  puis </w:t>
      </w:r>
    </w:p>
    <w:p w:rsidR="007866DE" w:rsidRDefault="007866DE" w:rsidP="00481C47">
      <w:pPr>
        <w:ind w:firstLine="708"/>
        <w:rPr>
          <w:szCs w:val="24"/>
        </w:rPr>
      </w:pPr>
    </w:p>
    <w:p w:rsidR="00481C47" w:rsidRPr="007866DE" w:rsidRDefault="00481C47" w:rsidP="00481C47">
      <w:pPr>
        <w:ind w:firstLine="708"/>
        <w:rPr>
          <w:szCs w:val="24"/>
        </w:rPr>
      </w:pPr>
      <w:r w:rsidRPr="00AF34A6">
        <w:rPr>
          <w:szCs w:val="24"/>
        </w:rPr>
        <w:t>sélectionne</w:t>
      </w:r>
      <w:r>
        <w:rPr>
          <w:szCs w:val="24"/>
        </w:rPr>
        <w:t>r</w:t>
      </w:r>
      <w:r w:rsidR="007866DE">
        <w:rPr>
          <w:szCs w:val="24"/>
        </w:rPr>
        <w:t xml:space="preserve"> </w:t>
      </w:r>
      <w:r w:rsidRPr="00AF34A6">
        <w:rPr>
          <w:szCs w:val="24"/>
          <w:bdr w:val="single" w:sz="4" w:space="0" w:color="auto"/>
        </w:rPr>
        <w:t>RENDRE COURANT LE DOCUMENT DE CONCEPTION</w:t>
      </w:r>
    </w:p>
    <w:p w:rsidR="00481C47" w:rsidRDefault="00481C47" w:rsidP="00481C47">
      <w:pPr>
        <w:jc w:val="center"/>
        <w:rPr>
          <w:szCs w:val="24"/>
        </w:rPr>
      </w:pPr>
      <w:r>
        <w:rPr>
          <w:noProof/>
          <w:szCs w:val="24"/>
        </w:rPr>
        <w:drawing>
          <wp:inline distT="0" distB="0" distL="0" distR="0">
            <wp:extent cx="5410200" cy="4210050"/>
            <wp:effectExtent l="1905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cstate="print"/>
                    <a:srcRect/>
                    <a:stretch>
                      <a:fillRect/>
                    </a:stretch>
                  </pic:blipFill>
                  <pic:spPr bwMode="auto">
                    <a:xfrm>
                      <a:off x="0" y="0"/>
                      <a:ext cx="5410200" cy="4210050"/>
                    </a:xfrm>
                    <a:prstGeom prst="rect">
                      <a:avLst/>
                    </a:prstGeom>
                    <a:noFill/>
                    <a:ln w="9525">
                      <a:noFill/>
                      <a:miter lim="800000"/>
                      <a:headEnd/>
                      <a:tailEnd/>
                    </a:ln>
                  </pic:spPr>
                </pic:pic>
              </a:graphicData>
            </a:graphic>
          </wp:inline>
        </w:drawing>
      </w:r>
    </w:p>
    <w:p w:rsidR="00C4761F" w:rsidRPr="00AF34A6" w:rsidRDefault="00C4761F" w:rsidP="00481C47">
      <w:pPr>
        <w:jc w:val="center"/>
        <w:rPr>
          <w:szCs w:val="24"/>
        </w:rPr>
      </w:pPr>
    </w:p>
    <w:p w:rsidR="00481C47" w:rsidRPr="00AF34A6" w:rsidRDefault="00481C47" w:rsidP="00481C47">
      <w:pPr>
        <w:jc w:val="center"/>
        <w:rPr>
          <w:szCs w:val="24"/>
        </w:rPr>
      </w:pPr>
      <w:r>
        <w:rPr>
          <w:noProof/>
          <w:szCs w:val="24"/>
        </w:rPr>
        <w:drawing>
          <wp:inline distT="0" distB="0" distL="0" distR="0">
            <wp:extent cx="4981575" cy="387164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cstate="print"/>
                    <a:srcRect/>
                    <a:stretch>
                      <a:fillRect/>
                    </a:stretch>
                  </pic:blipFill>
                  <pic:spPr bwMode="auto">
                    <a:xfrm>
                      <a:off x="0" y="0"/>
                      <a:ext cx="4983975" cy="3873510"/>
                    </a:xfrm>
                    <a:prstGeom prst="rect">
                      <a:avLst/>
                    </a:prstGeom>
                    <a:noFill/>
                    <a:ln w="9525">
                      <a:noFill/>
                      <a:miter lim="800000"/>
                      <a:headEnd/>
                      <a:tailEnd/>
                    </a:ln>
                  </pic:spPr>
                </pic:pic>
              </a:graphicData>
            </a:graphic>
          </wp:inline>
        </w:drawing>
      </w:r>
    </w:p>
    <w:p w:rsidR="00481C47" w:rsidRPr="00AF34A6" w:rsidRDefault="00481C47" w:rsidP="00481C47">
      <w:pPr>
        <w:rPr>
          <w:szCs w:val="24"/>
        </w:rPr>
      </w:pPr>
      <w:r w:rsidRPr="00AF34A6">
        <w:rPr>
          <w:szCs w:val="24"/>
        </w:rPr>
        <w:lastRenderedPageBreak/>
        <w:tab/>
        <w:t>Modifier le dessin .top : exemple ajout d’un trou rectangulaire</w:t>
      </w:r>
    </w:p>
    <w:p w:rsidR="00481C47" w:rsidRPr="00AF34A6" w:rsidRDefault="00481C47" w:rsidP="00481C47">
      <w:pPr>
        <w:jc w:val="center"/>
        <w:rPr>
          <w:szCs w:val="24"/>
        </w:rPr>
      </w:pPr>
      <w:r>
        <w:rPr>
          <w:noProof/>
          <w:szCs w:val="24"/>
        </w:rPr>
        <w:drawing>
          <wp:inline distT="0" distB="0" distL="0" distR="0">
            <wp:extent cx="5038725" cy="3914775"/>
            <wp:effectExtent l="19050" t="0" r="952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cstate="print"/>
                    <a:srcRect/>
                    <a:stretch>
                      <a:fillRect/>
                    </a:stretch>
                  </pic:blipFill>
                  <pic:spPr bwMode="auto">
                    <a:xfrm>
                      <a:off x="0" y="0"/>
                      <a:ext cx="5038725" cy="3914775"/>
                    </a:xfrm>
                    <a:prstGeom prst="rect">
                      <a:avLst/>
                    </a:prstGeom>
                    <a:noFill/>
                    <a:ln w="9525">
                      <a:noFill/>
                      <a:miter lim="800000"/>
                      <a:headEnd/>
                      <a:tailEnd/>
                    </a:ln>
                  </pic:spPr>
                </pic:pic>
              </a:graphicData>
            </a:graphic>
          </wp:inline>
        </w:drawing>
      </w:r>
    </w:p>
    <w:p w:rsidR="00481C47" w:rsidRPr="00AF34A6" w:rsidRDefault="00481C47" w:rsidP="00481C47">
      <w:pPr>
        <w:rPr>
          <w:szCs w:val="24"/>
        </w:rPr>
      </w:pPr>
    </w:p>
    <w:p w:rsidR="00481C47" w:rsidRDefault="00481C47" w:rsidP="00481C47">
      <w:pPr>
        <w:rPr>
          <w:szCs w:val="24"/>
        </w:rPr>
      </w:pPr>
      <w:r w:rsidRPr="00AF34A6">
        <w:rPr>
          <w:szCs w:val="24"/>
        </w:rPr>
        <w:tab/>
        <w:t>Enregistrer et fermer le .top</w:t>
      </w:r>
    </w:p>
    <w:p w:rsidR="007866DE" w:rsidRPr="00AF34A6" w:rsidRDefault="007866DE" w:rsidP="00481C47">
      <w:pPr>
        <w:rPr>
          <w:szCs w:val="24"/>
        </w:rPr>
      </w:pPr>
    </w:p>
    <w:p w:rsidR="00481C47" w:rsidRPr="00AF34A6" w:rsidRDefault="00481C47" w:rsidP="00481C47">
      <w:pPr>
        <w:jc w:val="center"/>
        <w:rPr>
          <w:szCs w:val="24"/>
        </w:rPr>
      </w:pPr>
      <w:r>
        <w:rPr>
          <w:noProof/>
          <w:szCs w:val="24"/>
        </w:rPr>
        <w:drawing>
          <wp:inline distT="0" distB="0" distL="0" distR="0">
            <wp:extent cx="5038725" cy="3914775"/>
            <wp:effectExtent l="19050" t="0" r="952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7" cstate="print"/>
                    <a:srcRect/>
                    <a:stretch>
                      <a:fillRect/>
                    </a:stretch>
                  </pic:blipFill>
                  <pic:spPr bwMode="auto">
                    <a:xfrm>
                      <a:off x="0" y="0"/>
                      <a:ext cx="5038725" cy="3914775"/>
                    </a:xfrm>
                    <a:prstGeom prst="rect">
                      <a:avLst/>
                    </a:prstGeom>
                    <a:noFill/>
                    <a:ln w="9525">
                      <a:noFill/>
                      <a:miter lim="800000"/>
                      <a:headEnd/>
                      <a:tailEnd/>
                    </a:ln>
                  </pic:spPr>
                </pic:pic>
              </a:graphicData>
            </a:graphic>
          </wp:inline>
        </w:drawing>
      </w:r>
    </w:p>
    <w:p w:rsidR="00481C47" w:rsidRPr="00AF34A6" w:rsidRDefault="00481C47" w:rsidP="00481C47">
      <w:pPr>
        <w:rPr>
          <w:szCs w:val="24"/>
        </w:rPr>
      </w:pPr>
    </w:p>
    <w:p w:rsidR="00481C47" w:rsidRDefault="00481C47" w:rsidP="007866DE">
      <w:r w:rsidRPr="00AF34A6">
        <w:lastRenderedPageBreak/>
        <w:t xml:space="preserve">Sélectionner découpe puis Détourage Automatique  </w:t>
      </w:r>
      <w:r w:rsidRPr="00AF34A6">
        <w:rPr>
          <w:bdr w:val="single" w:sz="4" w:space="0" w:color="auto"/>
        </w:rPr>
        <w:t xml:space="preserve">OK </w:t>
      </w:r>
      <w:r w:rsidRPr="00AF34A6">
        <w:t xml:space="preserve"> et Enregistrer puis fermer le .pch</w:t>
      </w:r>
    </w:p>
    <w:p w:rsidR="007866DE" w:rsidRPr="00AF34A6" w:rsidRDefault="007866DE" w:rsidP="007866DE">
      <w:pPr>
        <w:rPr>
          <w:bdr w:val="single" w:sz="4" w:space="0" w:color="auto"/>
        </w:rPr>
      </w:pPr>
    </w:p>
    <w:p w:rsidR="00481C47" w:rsidRDefault="00481C47" w:rsidP="00481C47">
      <w:pPr>
        <w:jc w:val="center"/>
        <w:rPr>
          <w:szCs w:val="24"/>
        </w:rPr>
      </w:pPr>
      <w:r>
        <w:rPr>
          <w:noProof/>
          <w:szCs w:val="24"/>
        </w:rPr>
        <w:drawing>
          <wp:inline distT="0" distB="0" distL="0" distR="0">
            <wp:extent cx="5429250" cy="4229100"/>
            <wp:effectExtent l="1905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7" cstate="print"/>
                    <a:srcRect/>
                    <a:stretch>
                      <a:fillRect/>
                    </a:stretch>
                  </pic:blipFill>
                  <pic:spPr bwMode="auto">
                    <a:xfrm>
                      <a:off x="0" y="0"/>
                      <a:ext cx="5429250" cy="4229100"/>
                    </a:xfrm>
                    <a:prstGeom prst="rect">
                      <a:avLst/>
                    </a:prstGeom>
                    <a:noFill/>
                    <a:ln w="9525">
                      <a:noFill/>
                      <a:miter lim="800000"/>
                      <a:headEnd/>
                      <a:tailEnd/>
                    </a:ln>
                  </pic:spPr>
                </pic:pic>
              </a:graphicData>
            </a:graphic>
          </wp:inline>
        </w:drawing>
      </w:r>
    </w:p>
    <w:p w:rsidR="007866DE" w:rsidRPr="00AF34A6" w:rsidRDefault="007866DE" w:rsidP="00481C47">
      <w:pPr>
        <w:jc w:val="center"/>
        <w:rPr>
          <w:szCs w:val="24"/>
        </w:rPr>
      </w:pPr>
    </w:p>
    <w:p w:rsidR="00481C47" w:rsidRDefault="00653817" w:rsidP="00481C47">
      <w:pPr>
        <w:ind w:firstLine="708"/>
        <w:rPr>
          <w:szCs w:val="24"/>
        </w:rPr>
      </w:pPr>
      <w:r>
        <w:rPr>
          <w:noProof/>
          <w:szCs w:val="24"/>
        </w:rPr>
        <w:pict>
          <v:shape id="_x0000_s1038" type="#_x0000_t32" style="position:absolute;left:0;text-align:left;margin-left:160.4pt;margin-top:7.1pt;width:18.75pt;height:0;z-index:251663360" o:connectortype="straight">
            <v:stroke endarrow="block"/>
          </v:shape>
        </w:pict>
      </w:r>
      <w:r w:rsidR="00481C47" w:rsidRPr="00AF34A6">
        <w:rPr>
          <w:szCs w:val="24"/>
        </w:rPr>
        <w:t>Sélectionner Fichier           Mise à jour placement</w:t>
      </w:r>
    </w:p>
    <w:p w:rsidR="007866DE" w:rsidRPr="00AF34A6" w:rsidRDefault="007866DE" w:rsidP="00481C47">
      <w:pPr>
        <w:ind w:firstLine="708"/>
        <w:rPr>
          <w:szCs w:val="24"/>
        </w:rPr>
      </w:pPr>
    </w:p>
    <w:p w:rsidR="00481C47" w:rsidRDefault="00481C47" w:rsidP="00C4761F">
      <w:pPr>
        <w:rPr>
          <w:szCs w:val="24"/>
        </w:rPr>
      </w:pPr>
      <w:r>
        <w:rPr>
          <w:noProof/>
          <w:szCs w:val="24"/>
        </w:rPr>
        <w:drawing>
          <wp:anchor distT="0" distB="0" distL="114300" distR="114300" simplePos="0" relativeHeight="251650048" behindDoc="0" locked="0" layoutInCell="1" allowOverlap="1">
            <wp:simplePos x="2600325" y="6115050"/>
            <wp:positionH relativeFrom="column">
              <wp:posOffset>2597785</wp:posOffset>
            </wp:positionH>
            <wp:positionV relativeFrom="paragraph">
              <wp:align>top</wp:align>
            </wp:positionV>
            <wp:extent cx="2362200" cy="3009900"/>
            <wp:effectExtent l="0" t="0" r="0" b="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r="66898" b="24758"/>
                    <a:stretch/>
                  </pic:blipFill>
                  <pic:spPr bwMode="auto">
                    <a:xfrm>
                      <a:off x="0" y="0"/>
                      <a:ext cx="2362200" cy="3009900"/>
                    </a:xfrm>
                    <a:prstGeom prst="rect">
                      <a:avLst/>
                    </a:prstGeom>
                    <a:noFill/>
                    <a:ln>
                      <a:noFill/>
                    </a:ln>
                    <a:extLst>
                      <a:ext uri="{53640926-AAD7-44D8-BBD7-CCE9431645EC}">
                        <a14:shadowObscured xmlns:a14="http://schemas.microsoft.com/office/drawing/2010/main"/>
                      </a:ext>
                    </a:extLst>
                  </pic:spPr>
                </pic:pic>
              </a:graphicData>
            </a:graphic>
          </wp:anchor>
        </w:drawing>
      </w:r>
    </w:p>
    <w:p w:rsidR="00EE14FC" w:rsidRDefault="00EE14FC" w:rsidP="00C4761F">
      <w:pPr>
        <w:rPr>
          <w:szCs w:val="24"/>
        </w:rPr>
      </w:pPr>
    </w:p>
    <w:p w:rsidR="00EE14FC" w:rsidRDefault="00EE14FC" w:rsidP="00C4761F">
      <w:pPr>
        <w:rPr>
          <w:szCs w:val="24"/>
        </w:rPr>
      </w:pPr>
    </w:p>
    <w:p w:rsidR="00EE14FC" w:rsidRDefault="00EE14FC" w:rsidP="00C4761F">
      <w:pPr>
        <w:rPr>
          <w:szCs w:val="24"/>
        </w:rPr>
      </w:pPr>
    </w:p>
    <w:p w:rsidR="00EE14FC" w:rsidRDefault="00EE14FC" w:rsidP="00C4761F">
      <w:pPr>
        <w:rPr>
          <w:szCs w:val="24"/>
        </w:rPr>
      </w:pPr>
    </w:p>
    <w:p w:rsidR="00EE14FC" w:rsidRDefault="00EE14FC" w:rsidP="00C4761F">
      <w:pPr>
        <w:rPr>
          <w:szCs w:val="24"/>
        </w:rPr>
      </w:pPr>
    </w:p>
    <w:p w:rsidR="00EE14FC" w:rsidRDefault="00EE14FC" w:rsidP="00C4761F">
      <w:pPr>
        <w:rPr>
          <w:szCs w:val="24"/>
        </w:rPr>
      </w:pPr>
    </w:p>
    <w:p w:rsidR="00EE14FC" w:rsidRDefault="00EE14FC" w:rsidP="00C4761F">
      <w:pPr>
        <w:rPr>
          <w:szCs w:val="24"/>
        </w:rPr>
      </w:pPr>
    </w:p>
    <w:p w:rsidR="00EE14FC" w:rsidRDefault="00EE14FC" w:rsidP="00C4761F">
      <w:pPr>
        <w:rPr>
          <w:szCs w:val="24"/>
        </w:rPr>
      </w:pPr>
    </w:p>
    <w:p w:rsidR="00EE14FC" w:rsidRDefault="00EE14FC" w:rsidP="00C4761F">
      <w:pPr>
        <w:rPr>
          <w:szCs w:val="24"/>
        </w:rPr>
      </w:pPr>
    </w:p>
    <w:p w:rsidR="00EE14FC" w:rsidRDefault="00EE14FC" w:rsidP="00C4761F">
      <w:pPr>
        <w:rPr>
          <w:szCs w:val="24"/>
        </w:rPr>
      </w:pPr>
    </w:p>
    <w:p w:rsidR="00EE14FC" w:rsidRDefault="00EE14FC" w:rsidP="00C4761F">
      <w:pPr>
        <w:rPr>
          <w:szCs w:val="24"/>
        </w:rPr>
      </w:pPr>
    </w:p>
    <w:p w:rsidR="00EE14FC" w:rsidRDefault="00EE14FC" w:rsidP="00C4761F">
      <w:pPr>
        <w:rPr>
          <w:szCs w:val="24"/>
        </w:rPr>
      </w:pPr>
    </w:p>
    <w:p w:rsidR="00EE14FC" w:rsidRDefault="00EE14FC" w:rsidP="00C4761F">
      <w:pPr>
        <w:rPr>
          <w:szCs w:val="24"/>
        </w:rPr>
      </w:pPr>
    </w:p>
    <w:p w:rsidR="00EE14FC" w:rsidRPr="00AF34A6" w:rsidRDefault="00EE14FC" w:rsidP="00C4761F">
      <w:pPr>
        <w:rPr>
          <w:szCs w:val="24"/>
        </w:rPr>
      </w:pPr>
    </w:p>
    <w:p w:rsidR="00481C47" w:rsidRPr="000A2BAA" w:rsidRDefault="00481C47" w:rsidP="000A2BAA">
      <w:r w:rsidRPr="00AF34A6">
        <w:rPr>
          <w:szCs w:val="24"/>
        </w:rPr>
        <w:t>Une deuxième solution est de sélectionner l’icône vert Mise à Jour Placement puis cliquer sur l’icône Etat de Mise à Jour Maximal  (Feu Rouge)</w:t>
      </w:r>
    </w:p>
    <w:sectPr w:rsidR="00481C47" w:rsidRPr="000A2BAA" w:rsidSect="009927ED">
      <w:footerReference w:type="default" r:id="rId79"/>
      <w:pgSz w:w="11906" w:h="16838"/>
      <w:pgMar w:top="1276" w:right="851" w:bottom="964" w:left="851" w:header="568"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3817" w:rsidRDefault="00653817">
      <w:r>
        <w:separator/>
      </w:r>
    </w:p>
  </w:endnote>
  <w:endnote w:type="continuationSeparator" w:id="0">
    <w:p w:rsidR="00653817" w:rsidRDefault="00653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mic Sans MS">
    <w:panose1 w:val="030F0702030302020204"/>
    <w:charset w:val="00"/>
    <w:family w:val="script"/>
    <w:pitch w:val="variable"/>
    <w:sig w:usb0="00000287" w:usb1="40000013"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78A" w:rsidRPr="00CE0803" w:rsidRDefault="0023278A" w:rsidP="00CE0803">
    <w:pPr>
      <w:pStyle w:val="Pieddepage"/>
      <w:jc w:val="right"/>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6795491"/>
      <w:docPartObj>
        <w:docPartGallery w:val="Page Numbers (Top of Page)"/>
        <w:docPartUnique/>
      </w:docPartObj>
    </w:sdtPr>
    <w:sdtEndPr/>
    <w:sdtContent>
      <w:p w:rsidR="0023278A" w:rsidRDefault="0023278A" w:rsidP="006B3A39">
        <w:pPr>
          <w:pStyle w:val="Pieddepage"/>
          <w:jc w:val="right"/>
        </w:pPr>
        <w:r>
          <w:t xml:space="preserve"> </w:t>
        </w:r>
        <w:r>
          <w:rPr>
            <w:b/>
            <w:szCs w:val="24"/>
          </w:rPr>
          <w:fldChar w:fldCharType="begin"/>
        </w:r>
        <w:r>
          <w:rPr>
            <w:b/>
          </w:rPr>
          <w:instrText>PAGE</w:instrText>
        </w:r>
        <w:r>
          <w:rPr>
            <w:b/>
            <w:szCs w:val="24"/>
          </w:rPr>
          <w:fldChar w:fldCharType="separate"/>
        </w:r>
        <w:r w:rsidR="008F1A54">
          <w:rPr>
            <w:b/>
            <w:noProof/>
          </w:rPr>
          <w:t>24</w:t>
        </w:r>
        <w:r>
          <w:rPr>
            <w:b/>
            <w:szCs w:val="24"/>
          </w:rPr>
          <w:fldChar w:fldCharType="end"/>
        </w:r>
        <w:r>
          <w:t>/</w:t>
        </w:r>
        <w:r w:rsidR="00653817">
          <w:fldChar w:fldCharType="begin"/>
        </w:r>
        <w:r w:rsidR="00653817">
          <w:instrText xml:space="preserve"> SECTIONPAGES   \* MERGEFORMAT </w:instrText>
        </w:r>
        <w:r w:rsidR="00653817">
          <w:fldChar w:fldCharType="separate"/>
        </w:r>
        <w:r w:rsidR="008F1A54">
          <w:rPr>
            <w:noProof/>
          </w:rPr>
          <w:t>31</w:t>
        </w:r>
        <w:r w:rsidR="00653817">
          <w:rPr>
            <w:noProof/>
          </w:rPr>
          <w:fldChar w:fldCharType="end"/>
        </w:r>
        <w:r w:rsidR="00EE14FC">
          <w:fldChar w:fldCharType="begin"/>
        </w:r>
        <w:r w:rsidR="00EE14FC">
          <w:instrText xml:space="preserve"> NUMPAGES-1 \# "0"  \* Arabic  \# "0" </w:instrText>
        </w:r>
        <w:r w:rsidR="00EE14FC">
          <w:fldChar w:fldCharType="end"/>
        </w:r>
      </w:p>
    </w:sdtContent>
  </w:sdt>
  <w:p w:rsidR="0023278A" w:rsidRPr="00CE0803" w:rsidRDefault="0023278A" w:rsidP="00CE0803">
    <w:pPr>
      <w:pStyle w:val="Pieddepage"/>
      <w:jc w:val="right"/>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3817" w:rsidRDefault="00653817">
      <w:r>
        <w:separator/>
      </w:r>
    </w:p>
  </w:footnote>
  <w:footnote w:type="continuationSeparator" w:id="0">
    <w:p w:rsidR="00653817" w:rsidRDefault="006538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78A" w:rsidRPr="00784B81" w:rsidRDefault="0023278A" w:rsidP="00CE0803">
    <w:pPr>
      <w:pStyle w:val="En-tte"/>
      <w:jc w:val="center"/>
      <w:rPr>
        <w:b/>
        <w:bCs/>
        <w:sz w:val="36"/>
        <w:szCs w:val="36"/>
      </w:rPr>
    </w:pPr>
    <w:r>
      <w:rPr>
        <w:b/>
        <w:bCs/>
        <w:noProof/>
        <w:sz w:val="36"/>
        <w:szCs w:val="36"/>
      </w:rPr>
      <w:drawing>
        <wp:anchor distT="0" distB="0" distL="114300" distR="114300" simplePos="0" relativeHeight="251658240" behindDoc="0" locked="0" layoutInCell="1" allowOverlap="1">
          <wp:simplePos x="0" y="0"/>
          <wp:positionH relativeFrom="column">
            <wp:posOffset>-159385</wp:posOffset>
          </wp:positionH>
          <wp:positionV relativeFrom="paragraph">
            <wp:posOffset>-294005</wp:posOffset>
          </wp:positionV>
          <wp:extent cx="749935" cy="743585"/>
          <wp:effectExtent l="0" t="0" r="0" b="0"/>
          <wp:wrapNone/>
          <wp:docPr id="2854" name="Image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935" cy="743585"/>
                  </a:xfrm>
                  <a:prstGeom prst="rect">
                    <a:avLst/>
                  </a:prstGeom>
                  <a:noFill/>
                </pic:spPr>
              </pic:pic>
            </a:graphicData>
          </a:graphic>
        </wp:anchor>
      </w:drawing>
    </w:r>
    <w:r>
      <w:rPr>
        <w:b/>
        <w:bCs/>
        <w:sz w:val="36"/>
        <w:szCs w:val="36"/>
      </w:rPr>
      <w:t>Chaine numérique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D07D9"/>
    <w:multiLevelType w:val="hybridMultilevel"/>
    <w:tmpl w:val="E1287522"/>
    <w:lvl w:ilvl="0" w:tplc="139454A4">
      <w:start w:val="1"/>
      <w:numFmt w:val="decimal"/>
      <w:pStyle w:val="Titre3"/>
      <w:lvlText w:val="%1."/>
      <w:lvlJc w:val="left"/>
      <w:pPr>
        <w:tabs>
          <w:tab w:val="num" w:pos="2844"/>
        </w:tabs>
        <w:ind w:left="2844" w:hanging="360"/>
      </w:pPr>
    </w:lvl>
    <w:lvl w:ilvl="1" w:tplc="040C0019" w:tentative="1">
      <w:start w:val="1"/>
      <w:numFmt w:val="lowerLetter"/>
      <w:lvlText w:val="%2."/>
      <w:lvlJc w:val="left"/>
      <w:pPr>
        <w:tabs>
          <w:tab w:val="num" w:pos="3564"/>
        </w:tabs>
        <w:ind w:left="3564" w:hanging="360"/>
      </w:pPr>
    </w:lvl>
    <w:lvl w:ilvl="2" w:tplc="040C001B" w:tentative="1">
      <w:start w:val="1"/>
      <w:numFmt w:val="lowerRoman"/>
      <w:lvlText w:val="%3."/>
      <w:lvlJc w:val="right"/>
      <w:pPr>
        <w:tabs>
          <w:tab w:val="num" w:pos="4284"/>
        </w:tabs>
        <w:ind w:left="4284" w:hanging="180"/>
      </w:pPr>
    </w:lvl>
    <w:lvl w:ilvl="3" w:tplc="040C000F" w:tentative="1">
      <w:start w:val="1"/>
      <w:numFmt w:val="decimal"/>
      <w:lvlText w:val="%4."/>
      <w:lvlJc w:val="left"/>
      <w:pPr>
        <w:tabs>
          <w:tab w:val="num" w:pos="5004"/>
        </w:tabs>
        <w:ind w:left="5004" w:hanging="360"/>
      </w:pPr>
    </w:lvl>
    <w:lvl w:ilvl="4" w:tplc="040C0019" w:tentative="1">
      <w:start w:val="1"/>
      <w:numFmt w:val="lowerLetter"/>
      <w:lvlText w:val="%5."/>
      <w:lvlJc w:val="left"/>
      <w:pPr>
        <w:tabs>
          <w:tab w:val="num" w:pos="5724"/>
        </w:tabs>
        <w:ind w:left="5724" w:hanging="360"/>
      </w:pPr>
    </w:lvl>
    <w:lvl w:ilvl="5" w:tplc="040C001B" w:tentative="1">
      <w:start w:val="1"/>
      <w:numFmt w:val="lowerRoman"/>
      <w:lvlText w:val="%6."/>
      <w:lvlJc w:val="right"/>
      <w:pPr>
        <w:tabs>
          <w:tab w:val="num" w:pos="6444"/>
        </w:tabs>
        <w:ind w:left="6444" w:hanging="180"/>
      </w:pPr>
    </w:lvl>
    <w:lvl w:ilvl="6" w:tplc="040C000F" w:tentative="1">
      <w:start w:val="1"/>
      <w:numFmt w:val="decimal"/>
      <w:lvlText w:val="%7."/>
      <w:lvlJc w:val="left"/>
      <w:pPr>
        <w:tabs>
          <w:tab w:val="num" w:pos="7164"/>
        </w:tabs>
        <w:ind w:left="7164" w:hanging="360"/>
      </w:pPr>
    </w:lvl>
    <w:lvl w:ilvl="7" w:tplc="040C0019" w:tentative="1">
      <w:start w:val="1"/>
      <w:numFmt w:val="lowerLetter"/>
      <w:lvlText w:val="%8."/>
      <w:lvlJc w:val="left"/>
      <w:pPr>
        <w:tabs>
          <w:tab w:val="num" w:pos="7884"/>
        </w:tabs>
        <w:ind w:left="7884" w:hanging="360"/>
      </w:pPr>
    </w:lvl>
    <w:lvl w:ilvl="8" w:tplc="040C001B" w:tentative="1">
      <w:start w:val="1"/>
      <w:numFmt w:val="lowerRoman"/>
      <w:lvlText w:val="%9."/>
      <w:lvlJc w:val="right"/>
      <w:pPr>
        <w:tabs>
          <w:tab w:val="num" w:pos="8604"/>
        </w:tabs>
        <w:ind w:left="8604" w:hanging="180"/>
      </w:pPr>
    </w:lvl>
  </w:abstractNum>
  <w:abstractNum w:abstractNumId="1" w15:restartNumberingAfterBreak="0">
    <w:nsid w:val="2DBA7090"/>
    <w:multiLevelType w:val="hybridMultilevel"/>
    <w:tmpl w:val="CB54093E"/>
    <w:lvl w:ilvl="0" w:tplc="EF960344">
      <w:start w:val="1"/>
      <w:numFmt w:val="upperLetter"/>
      <w:pStyle w:val="Titre2"/>
      <w:lvlText w:val="%1."/>
      <w:lvlJc w:val="left"/>
      <w:pPr>
        <w:tabs>
          <w:tab w:val="num" w:pos="2136"/>
        </w:tabs>
        <w:ind w:left="2136" w:hanging="360"/>
      </w:pPr>
    </w:lvl>
    <w:lvl w:ilvl="1" w:tplc="040C0019" w:tentative="1">
      <w:start w:val="1"/>
      <w:numFmt w:val="lowerLetter"/>
      <w:lvlText w:val="%2."/>
      <w:lvlJc w:val="left"/>
      <w:pPr>
        <w:tabs>
          <w:tab w:val="num" w:pos="2856"/>
        </w:tabs>
        <w:ind w:left="2856" w:hanging="360"/>
      </w:pPr>
    </w:lvl>
    <w:lvl w:ilvl="2" w:tplc="040C001B" w:tentative="1">
      <w:start w:val="1"/>
      <w:numFmt w:val="lowerRoman"/>
      <w:lvlText w:val="%3."/>
      <w:lvlJc w:val="right"/>
      <w:pPr>
        <w:tabs>
          <w:tab w:val="num" w:pos="3576"/>
        </w:tabs>
        <w:ind w:left="3576" w:hanging="180"/>
      </w:pPr>
    </w:lvl>
    <w:lvl w:ilvl="3" w:tplc="040C000F" w:tentative="1">
      <w:start w:val="1"/>
      <w:numFmt w:val="decimal"/>
      <w:lvlText w:val="%4."/>
      <w:lvlJc w:val="left"/>
      <w:pPr>
        <w:tabs>
          <w:tab w:val="num" w:pos="4296"/>
        </w:tabs>
        <w:ind w:left="4296" w:hanging="360"/>
      </w:pPr>
    </w:lvl>
    <w:lvl w:ilvl="4" w:tplc="040C0019" w:tentative="1">
      <w:start w:val="1"/>
      <w:numFmt w:val="lowerLetter"/>
      <w:lvlText w:val="%5."/>
      <w:lvlJc w:val="left"/>
      <w:pPr>
        <w:tabs>
          <w:tab w:val="num" w:pos="5016"/>
        </w:tabs>
        <w:ind w:left="5016" w:hanging="360"/>
      </w:pPr>
    </w:lvl>
    <w:lvl w:ilvl="5" w:tplc="040C001B" w:tentative="1">
      <w:start w:val="1"/>
      <w:numFmt w:val="lowerRoman"/>
      <w:lvlText w:val="%6."/>
      <w:lvlJc w:val="right"/>
      <w:pPr>
        <w:tabs>
          <w:tab w:val="num" w:pos="5736"/>
        </w:tabs>
        <w:ind w:left="5736" w:hanging="180"/>
      </w:pPr>
    </w:lvl>
    <w:lvl w:ilvl="6" w:tplc="040C000F" w:tentative="1">
      <w:start w:val="1"/>
      <w:numFmt w:val="decimal"/>
      <w:lvlText w:val="%7."/>
      <w:lvlJc w:val="left"/>
      <w:pPr>
        <w:tabs>
          <w:tab w:val="num" w:pos="6456"/>
        </w:tabs>
        <w:ind w:left="6456" w:hanging="360"/>
      </w:pPr>
    </w:lvl>
    <w:lvl w:ilvl="7" w:tplc="040C0019" w:tentative="1">
      <w:start w:val="1"/>
      <w:numFmt w:val="lowerLetter"/>
      <w:lvlText w:val="%8."/>
      <w:lvlJc w:val="left"/>
      <w:pPr>
        <w:tabs>
          <w:tab w:val="num" w:pos="7176"/>
        </w:tabs>
        <w:ind w:left="7176" w:hanging="360"/>
      </w:pPr>
    </w:lvl>
    <w:lvl w:ilvl="8" w:tplc="040C001B" w:tentative="1">
      <w:start w:val="1"/>
      <w:numFmt w:val="lowerRoman"/>
      <w:lvlText w:val="%9."/>
      <w:lvlJc w:val="right"/>
      <w:pPr>
        <w:tabs>
          <w:tab w:val="num" w:pos="7896"/>
        </w:tabs>
        <w:ind w:left="7896" w:hanging="180"/>
      </w:pPr>
    </w:lvl>
  </w:abstractNum>
  <w:abstractNum w:abstractNumId="2" w15:restartNumberingAfterBreak="0">
    <w:nsid w:val="75E6426C"/>
    <w:multiLevelType w:val="hybridMultilevel"/>
    <w:tmpl w:val="5DA4D596"/>
    <w:lvl w:ilvl="0" w:tplc="9946BC80">
      <w:start w:val="1"/>
      <w:numFmt w:val="upperRoman"/>
      <w:pStyle w:val="Titre1"/>
      <w:lvlText w:val="%1."/>
      <w:lvlJc w:val="right"/>
      <w:pPr>
        <w:tabs>
          <w:tab w:val="num" w:pos="1428"/>
        </w:tabs>
        <w:ind w:left="1428" w:hanging="180"/>
      </w:pPr>
      <w:rPr>
        <w:rFonts w:ascii="Comic Sans MS" w:hAnsi="Comic Sans MS" w:cs="Times New Roman" w:hint="default"/>
        <w:b/>
        <w:bCs w:val="0"/>
        <w:i w:val="0"/>
        <w:iCs w:val="0"/>
        <w:caps w:val="0"/>
        <w:smallCaps w:val="0"/>
        <w:strike w:val="0"/>
        <w:dstrike w:val="0"/>
        <w:outline w:val="0"/>
        <w:shadow w:val="0"/>
        <w:emboss w:val="0"/>
        <w:imprint w:val="0"/>
        <w:noProof w:val="0"/>
        <w:snapToGrid w:val="0"/>
        <w:vanish w:val="0"/>
        <w:color w:val="002060"/>
        <w:spacing w:val="0"/>
        <w:w w:val="0"/>
        <w:kern w:val="0"/>
        <w:position w:val="0"/>
        <w:szCs w:val="0"/>
        <w:u w:val="single"/>
        <w:vertAlign w:val="baseline"/>
        <w:em w:val="none"/>
      </w:rPr>
    </w:lvl>
    <w:lvl w:ilvl="1" w:tplc="040C0019" w:tentative="1">
      <w:start w:val="1"/>
      <w:numFmt w:val="lowerLetter"/>
      <w:lvlText w:val="%2."/>
      <w:lvlJc w:val="left"/>
      <w:pPr>
        <w:tabs>
          <w:tab w:val="num" w:pos="2148"/>
        </w:tabs>
        <w:ind w:left="2148" w:hanging="360"/>
      </w:pPr>
    </w:lvl>
    <w:lvl w:ilvl="2" w:tplc="040C001B" w:tentative="1">
      <w:start w:val="1"/>
      <w:numFmt w:val="lowerRoman"/>
      <w:lvlText w:val="%3."/>
      <w:lvlJc w:val="right"/>
      <w:pPr>
        <w:tabs>
          <w:tab w:val="num" w:pos="2868"/>
        </w:tabs>
        <w:ind w:left="2868" w:hanging="180"/>
      </w:pPr>
    </w:lvl>
    <w:lvl w:ilvl="3" w:tplc="040C000F" w:tentative="1">
      <w:start w:val="1"/>
      <w:numFmt w:val="decimal"/>
      <w:lvlText w:val="%4."/>
      <w:lvlJc w:val="left"/>
      <w:pPr>
        <w:tabs>
          <w:tab w:val="num" w:pos="3588"/>
        </w:tabs>
        <w:ind w:left="3588" w:hanging="360"/>
      </w:pPr>
    </w:lvl>
    <w:lvl w:ilvl="4" w:tplc="040C0019" w:tentative="1">
      <w:start w:val="1"/>
      <w:numFmt w:val="lowerLetter"/>
      <w:lvlText w:val="%5."/>
      <w:lvlJc w:val="left"/>
      <w:pPr>
        <w:tabs>
          <w:tab w:val="num" w:pos="4308"/>
        </w:tabs>
        <w:ind w:left="4308" w:hanging="360"/>
      </w:pPr>
    </w:lvl>
    <w:lvl w:ilvl="5" w:tplc="040C001B" w:tentative="1">
      <w:start w:val="1"/>
      <w:numFmt w:val="lowerRoman"/>
      <w:lvlText w:val="%6."/>
      <w:lvlJc w:val="right"/>
      <w:pPr>
        <w:tabs>
          <w:tab w:val="num" w:pos="5028"/>
        </w:tabs>
        <w:ind w:left="5028" w:hanging="180"/>
      </w:pPr>
    </w:lvl>
    <w:lvl w:ilvl="6" w:tplc="040C000F" w:tentative="1">
      <w:start w:val="1"/>
      <w:numFmt w:val="decimal"/>
      <w:lvlText w:val="%7."/>
      <w:lvlJc w:val="left"/>
      <w:pPr>
        <w:tabs>
          <w:tab w:val="num" w:pos="5748"/>
        </w:tabs>
        <w:ind w:left="5748" w:hanging="360"/>
      </w:pPr>
    </w:lvl>
    <w:lvl w:ilvl="7" w:tplc="040C0019" w:tentative="1">
      <w:start w:val="1"/>
      <w:numFmt w:val="lowerLetter"/>
      <w:lvlText w:val="%8."/>
      <w:lvlJc w:val="left"/>
      <w:pPr>
        <w:tabs>
          <w:tab w:val="num" w:pos="6468"/>
        </w:tabs>
        <w:ind w:left="6468" w:hanging="360"/>
      </w:pPr>
    </w:lvl>
    <w:lvl w:ilvl="8" w:tplc="040C001B" w:tentative="1">
      <w:start w:val="1"/>
      <w:numFmt w:val="lowerRoman"/>
      <w:lvlText w:val="%9."/>
      <w:lvlJc w:val="right"/>
      <w:pPr>
        <w:tabs>
          <w:tab w:val="num" w:pos="7188"/>
        </w:tabs>
        <w:ind w:left="7188" w:hanging="180"/>
      </w:pPr>
    </w:lvl>
  </w:abstractNum>
  <w:num w:numId="1">
    <w:abstractNumId w:val="2"/>
  </w:num>
  <w:num w:numId="2">
    <w:abstractNumId w:val="1"/>
  </w:num>
  <w:num w:numId="3">
    <w:abstractNumId w:val="0"/>
  </w:num>
  <w:num w:numId="4">
    <w:abstractNumId w:val="2"/>
  </w:num>
  <w:num w:numId="5">
    <w:abstractNumId w:val="1"/>
  </w:num>
  <w:num w:numId="6">
    <w:abstractNumId w:val="0"/>
  </w:num>
  <w:num w:numId="7">
    <w:abstractNumId w:val="2"/>
  </w:num>
  <w:num w:numId="8">
    <w:abstractNumId w:val="1"/>
  </w:num>
  <w:num w:numId="9">
    <w:abstractNumId w:val="0"/>
  </w:num>
  <w:num w:numId="10">
    <w:abstractNumId w:val="1"/>
    <w:lvlOverride w:ilvl="0">
      <w:startOverride w:val="1"/>
    </w:lvlOverride>
  </w:num>
  <w:num w:numId="11">
    <w:abstractNumId w:val="0"/>
    <w:lvlOverride w:ilvl="0">
      <w:startOverride w:val="1"/>
    </w:lvlOverride>
  </w:num>
  <w:num w:numId="12">
    <w:abstractNumId w:val="0"/>
    <w:lvlOverride w:ilvl="0">
      <w:startOverride w:val="1"/>
    </w:lvlOverride>
  </w:num>
  <w:num w:numId="13">
    <w:abstractNumId w:val="0"/>
    <w:lvlOverride w:ilvl="0">
      <w:startOverride w:val="1"/>
    </w:lvlOverride>
  </w:num>
  <w:num w:numId="14">
    <w:abstractNumId w:val="0"/>
    <w:lvlOverride w:ilvl="0">
      <w:startOverride w:val="1"/>
    </w:lvlOverride>
  </w:num>
  <w:num w:numId="15">
    <w:abstractNumId w:val="0"/>
    <w:lvlOverride w:ilvl="0">
      <w:startOverride w:val="1"/>
    </w:lvlOverride>
  </w:num>
  <w:num w:numId="16">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7308C"/>
    <w:rsid w:val="00030166"/>
    <w:rsid w:val="000846A7"/>
    <w:rsid w:val="000861D3"/>
    <w:rsid w:val="000947B7"/>
    <w:rsid w:val="00094F15"/>
    <w:rsid w:val="000A2BAA"/>
    <w:rsid w:val="000C228D"/>
    <w:rsid w:val="000E7B60"/>
    <w:rsid w:val="001241C9"/>
    <w:rsid w:val="001500FC"/>
    <w:rsid w:val="0016175E"/>
    <w:rsid w:val="001F5A97"/>
    <w:rsid w:val="00207D8E"/>
    <w:rsid w:val="00216ED8"/>
    <w:rsid w:val="0023278A"/>
    <w:rsid w:val="00310C84"/>
    <w:rsid w:val="0036511E"/>
    <w:rsid w:val="003B6D2F"/>
    <w:rsid w:val="003C20F0"/>
    <w:rsid w:val="00474745"/>
    <w:rsid w:val="00481C47"/>
    <w:rsid w:val="004B6106"/>
    <w:rsid w:val="004C7214"/>
    <w:rsid w:val="00507DC3"/>
    <w:rsid w:val="00561541"/>
    <w:rsid w:val="005726AE"/>
    <w:rsid w:val="00590F80"/>
    <w:rsid w:val="005E2A4E"/>
    <w:rsid w:val="00653817"/>
    <w:rsid w:val="00673492"/>
    <w:rsid w:val="0069441A"/>
    <w:rsid w:val="00695F2E"/>
    <w:rsid w:val="006B3A39"/>
    <w:rsid w:val="00771378"/>
    <w:rsid w:val="00772407"/>
    <w:rsid w:val="00784B81"/>
    <w:rsid w:val="007866DE"/>
    <w:rsid w:val="007B0646"/>
    <w:rsid w:val="007C398C"/>
    <w:rsid w:val="007D0440"/>
    <w:rsid w:val="007D362F"/>
    <w:rsid w:val="007F45DB"/>
    <w:rsid w:val="008014AF"/>
    <w:rsid w:val="008A7C80"/>
    <w:rsid w:val="008F1A54"/>
    <w:rsid w:val="00914676"/>
    <w:rsid w:val="00925CF4"/>
    <w:rsid w:val="00946D06"/>
    <w:rsid w:val="00987C63"/>
    <w:rsid w:val="0099203C"/>
    <w:rsid w:val="009927ED"/>
    <w:rsid w:val="009C4317"/>
    <w:rsid w:val="009D7157"/>
    <w:rsid w:val="00A7308C"/>
    <w:rsid w:val="00A82021"/>
    <w:rsid w:val="00A85730"/>
    <w:rsid w:val="00AE1F67"/>
    <w:rsid w:val="00AE7C0E"/>
    <w:rsid w:val="00AF0272"/>
    <w:rsid w:val="00B0176B"/>
    <w:rsid w:val="00BB304C"/>
    <w:rsid w:val="00C4761F"/>
    <w:rsid w:val="00C6755D"/>
    <w:rsid w:val="00CE0803"/>
    <w:rsid w:val="00CF756B"/>
    <w:rsid w:val="00D05BA8"/>
    <w:rsid w:val="00DE7506"/>
    <w:rsid w:val="00DF093F"/>
    <w:rsid w:val="00DF4073"/>
    <w:rsid w:val="00E62EE6"/>
    <w:rsid w:val="00E67B4E"/>
    <w:rsid w:val="00EA6F6A"/>
    <w:rsid w:val="00EB0E62"/>
    <w:rsid w:val="00EE14FC"/>
    <w:rsid w:val="00EF25D6"/>
    <w:rsid w:val="00FE46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allout" idref="#_x0000_s1067"/>
        <o:r id="V:Rule2" type="callout" idref="#_x0000_s1066"/>
        <o:r id="V:Rule3" type="callout" idref="#_x0000_s1068"/>
        <o:r id="V:Rule4" type="callout" idref="#_x0000_s1070"/>
        <o:r id="V:Rule5" type="connector" idref="#_x0000_s1037"/>
        <o:r id="V:Rule6" type="connector" idref="#_x0000_s1038"/>
        <o:r id="V:Rule7" type="connector" idref="#_x0000_s1102"/>
        <o:r id="V:Rule8" type="connector" idref="#_x0000_s1092"/>
        <o:r id="V:Rule9" type="connector" idref="#_x0000_s1059"/>
        <o:r id="V:Rule10" type="connector" idref="#_x0000_s1084"/>
        <o:r id="V:Rule11" type="connector" idref="#_x0000_s1053"/>
        <o:r id="V:Rule12" type="connector" idref="#_x0000_s1078"/>
        <o:r id="V:Rule13" type="connector" idref="#_x0000_s1077"/>
        <o:r id="V:Rule14" type="connector" idref="#_x0000_s1093"/>
        <o:r id="V:Rule15" type="connector" idref="#_x0000_s1091"/>
        <o:r id="V:Rule16" type="connector" idref="#_x0000_s1043"/>
        <o:r id="V:Rule17" type="connector" idref="#_x0000_s1094"/>
        <o:r id="V:Rule18" type="connector" idref="#_x0000_s1035"/>
        <o:r id="V:Rule19" type="connector" idref="#_x0000_s1063"/>
        <o:r id="V:Rule20" type="connector" idref="#_x0000_s1048"/>
        <o:r id="V:Rule21" type="connector" idref="#_x0000_s1087"/>
        <o:r id="V:Rule22" type="connector" idref="#_x0000_s1051"/>
        <o:r id="V:Rule23" type="connector" idref="#_x0000_s1098"/>
        <o:r id="V:Rule24" type="connector" idref="#_x0000_s1036"/>
        <o:r id="V:Rule25" type="connector" idref="#_x0000_s1095"/>
        <o:r id="V:Rule26" type="connector" idref="#_x0000_s1050"/>
        <o:r id="V:Rule27" type="connector" idref="#_x0000_s1076"/>
        <o:r id="V:Rule28" type="connector" idref="#_x0000_s1034"/>
        <o:r id="V:Rule29" type="connector" idref="#_x0000_s1104"/>
        <o:r id="V:Rule30" type="connector" idref="#_x0000_s1049"/>
        <o:r id="V:Rule31" type="connector" idref="#_x0000_s1041"/>
        <o:r id="V:Rule32" type="connector" idref="#_x0000_s1042"/>
        <o:r id="V:Rule33" type="connector" idref="#_x0000_s1089"/>
        <o:r id="V:Rule34" type="connector" idref="#_x0000_s1085"/>
        <o:r id="V:Rule35" type="connector" idref="#_x0000_s1058"/>
        <o:r id="V:Rule36" type="connector" idref="#_x0000_s1100"/>
        <o:r id="V:Rule37" type="connector" idref="#_x0000_s1060"/>
        <o:r id="V:Rule38" type="connector" idref="#_x0000_s1088"/>
        <o:r id="V:Rule39" type="connector" idref="#_x0000_s1040"/>
        <o:r id="V:Rule40" type="connector" idref="#_x0000_s1090"/>
        <o:r id="V:Rule41" type="connector" idref="#_x0000_s1099"/>
        <o:r id="V:Rule42" type="connector" idref="#_x0000_s1039"/>
        <o:r id="V:Rule43" type="connector" idref="#_x0000_s1052"/>
        <o:r id="V:Rule44" type="connector" idref="#_x0000_s1101"/>
        <o:r id="V:Rule45" type="connector" idref="#_x0000_s1062"/>
        <o:r id="V:Rule46" type="connector" idref="#_x0000_s1096"/>
        <o:r id="V:Rule47" type="connector" idref="#_x0000_s1086"/>
        <o:r id="V:Rule48" type="connector" idref="#_x0000_s1054"/>
        <o:r id="V:Rule49" type="connector" idref="#_x0000_s1106"/>
      </o:rules>
    </o:shapelayout>
  </w:shapeDefaults>
  <w:decimalSymbol w:val=","/>
  <w:listSeparator w:val=";"/>
  <w15:docId w15:val="{628FFB74-EFE0-4848-B514-9ADE3FE5F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26AE"/>
    <w:rPr>
      <w:rFonts w:ascii="Comic Sans MS" w:hAnsi="Comic Sans MS"/>
      <w:sz w:val="24"/>
    </w:rPr>
  </w:style>
  <w:style w:type="paragraph" w:styleId="Titre1">
    <w:name w:val="heading 1"/>
    <w:basedOn w:val="Normal"/>
    <w:next w:val="Normal"/>
    <w:qFormat/>
    <w:rsid w:val="00481C47"/>
    <w:pPr>
      <w:keepNext/>
      <w:numPr>
        <w:numId w:val="7"/>
      </w:numPr>
      <w:spacing w:before="240" w:after="60"/>
      <w:ind w:left="180"/>
      <w:outlineLvl w:val="0"/>
    </w:pPr>
    <w:rPr>
      <w:rFonts w:cs="Arial"/>
      <w:b/>
      <w:bCs/>
      <w:color w:val="002060"/>
      <w:kern w:val="32"/>
      <w:sz w:val="28"/>
      <w:szCs w:val="32"/>
      <w:u w:val="single"/>
    </w:rPr>
  </w:style>
  <w:style w:type="paragraph" w:styleId="Titre2">
    <w:name w:val="heading 2"/>
    <w:basedOn w:val="Normal"/>
    <w:next w:val="Normal"/>
    <w:qFormat/>
    <w:rsid w:val="00481C47"/>
    <w:pPr>
      <w:keepNext/>
      <w:numPr>
        <w:numId w:val="8"/>
      </w:numPr>
      <w:tabs>
        <w:tab w:val="clear" w:pos="2136"/>
        <w:tab w:val="num" w:pos="1418"/>
      </w:tabs>
      <w:spacing w:before="240" w:after="60"/>
      <w:ind w:left="1560" w:hanging="284"/>
      <w:outlineLvl w:val="1"/>
    </w:pPr>
    <w:rPr>
      <w:rFonts w:cs="Arial"/>
      <w:b/>
      <w:bCs/>
      <w:iCs/>
      <w:szCs w:val="28"/>
    </w:rPr>
  </w:style>
  <w:style w:type="paragraph" w:styleId="Titre3">
    <w:name w:val="heading 3"/>
    <w:basedOn w:val="Normal"/>
    <w:next w:val="Normal"/>
    <w:qFormat/>
    <w:rsid w:val="00B0176B"/>
    <w:pPr>
      <w:keepNext/>
      <w:numPr>
        <w:numId w:val="9"/>
      </w:numPr>
      <w:tabs>
        <w:tab w:val="clear" w:pos="2844"/>
        <w:tab w:val="num" w:pos="993"/>
      </w:tabs>
      <w:spacing w:before="240" w:after="60"/>
      <w:ind w:left="993"/>
      <w:outlineLvl w:val="2"/>
    </w:pPr>
    <w:rPr>
      <w:rFonts w:cs="Arial"/>
      <w:bCs/>
      <w:i/>
      <w:szCs w:val="2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Titre1"/>
    <w:qFormat/>
    <w:rsid w:val="007F45DB"/>
    <w:pPr>
      <w:ind w:left="426"/>
    </w:pPr>
    <w:rPr>
      <w:u w:val="none"/>
    </w:rPr>
  </w:style>
  <w:style w:type="paragraph" w:styleId="En-tte">
    <w:name w:val="header"/>
    <w:basedOn w:val="Normal"/>
    <w:rsid w:val="005726AE"/>
    <w:pPr>
      <w:tabs>
        <w:tab w:val="center" w:pos="4536"/>
        <w:tab w:val="right" w:pos="9072"/>
      </w:tabs>
    </w:pPr>
  </w:style>
  <w:style w:type="paragraph" w:styleId="Pieddepage">
    <w:name w:val="footer"/>
    <w:basedOn w:val="Normal"/>
    <w:link w:val="PieddepageCar"/>
    <w:uiPriority w:val="99"/>
    <w:rsid w:val="005726AE"/>
    <w:pPr>
      <w:tabs>
        <w:tab w:val="center" w:pos="4536"/>
        <w:tab w:val="right" w:pos="9072"/>
      </w:tabs>
    </w:pPr>
  </w:style>
  <w:style w:type="character" w:customStyle="1" w:styleId="PieddepageCar">
    <w:name w:val="Pied de page Car"/>
    <w:basedOn w:val="Policepardfaut"/>
    <w:link w:val="Pieddepage"/>
    <w:uiPriority w:val="99"/>
    <w:rsid w:val="006B3A39"/>
    <w:rPr>
      <w:rFonts w:ascii="Comic Sans MS" w:hAnsi="Comic Sans MS"/>
      <w:sz w:val="24"/>
    </w:rPr>
  </w:style>
  <w:style w:type="paragraph" w:styleId="Sansinterligne">
    <w:name w:val="No Spacing"/>
    <w:uiPriority w:val="1"/>
    <w:qFormat/>
    <w:rsid w:val="00481C47"/>
    <w:rPr>
      <w:rFonts w:ascii="Calibri" w:eastAsia="Calibri" w:hAnsi="Calibri"/>
      <w:sz w:val="22"/>
      <w:szCs w:val="22"/>
      <w:lang w:eastAsia="en-US"/>
    </w:rPr>
  </w:style>
  <w:style w:type="paragraph" w:styleId="Textedebulles">
    <w:name w:val="Balloon Text"/>
    <w:basedOn w:val="Normal"/>
    <w:link w:val="TextedebullesCar"/>
    <w:uiPriority w:val="99"/>
    <w:semiHidden/>
    <w:unhideWhenUsed/>
    <w:rsid w:val="00481C47"/>
    <w:rPr>
      <w:rFonts w:ascii="Tahoma" w:hAnsi="Tahoma" w:cs="Tahoma"/>
      <w:sz w:val="16"/>
      <w:szCs w:val="16"/>
    </w:rPr>
  </w:style>
  <w:style w:type="character" w:customStyle="1" w:styleId="TextedebullesCar">
    <w:name w:val="Texte de bulles Car"/>
    <w:basedOn w:val="Policepardfaut"/>
    <w:link w:val="Textedebulles"/>
    <w:uiPriority w:val="99"/>
    <w:semiHidden/>
    <w:rsid w:val="00481C47"/>
    <w:rPr>
      <w:rFonts w:ascii="Tahoma" w:hAnsi="Tahoma" w:cs="Tahoma"/>
      <w:sz w:val="16"/>
      <w:szCs w:val="16"/>
    </w:rPr>
  </w:style>
  <w:style w:type="paragraph" w:styleId="En-ttedetabledesmatires">
    <w:name w:val="TOC Heading"/>
    <w:basedOn w:val="Titre1"/>
    <w:next w:val="Normal"/>
    <w:uiPriority w:val="39"/>
    <w:semiHidden/>
    <w:unhideWhenUsed/>
    <w:qFormat/>
    <w:rsid w:val="00481C47"/>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Cs w:val="28"/>
      <w:u w:val="none"/>
      <w:lang w:eastAsia="en-US"/>
    </w:rPr>
  </w:style>
  <w:style w:type="paragraph" w:styleId="TM2">
    <w:name w:val="toc 2"/>
    <w:basedOn w:val="Normal"/>
    <w:next w:val="Normal"/>
    <w:autoRedefine/>
    <w:uiPriority w:val="39"/>
    <w:unhideWhenUsed/>
    <w:qFormat/>
    <w:rsid w:val="00481C47"/>
    <w:pPr>
      <w:spacing w:after="100" w:line="276" w:lineRule="auto"/>
      <w:ind w:left="220"/>
    </w:pPr>
    <w:rPr>
      <w:rFonts w:asciiTheme="minorHAnsi" w:eastAsiaTheme="minorEastAsia" w:hAnsiTheme="minorHAnsi" w:cstheme="minorBidi"/>
      <w:sz w:val="22"/>
      <w:szCs w:val="22"/>
      <w:lang w:eastAsia="en-US"/>
    </w:rPr>
  </w:style>
  <w:style w:type="paragraph" w:styleId="TM1">
    <w:name w:val="toc 1"/>
    <w:basedOn w:val="Normal"/>
    <w:next w:val="Normal"/>
    <w:autoRedefine/>
    <w:uiPriority w:val="39"/>
    <w:unhideWhenUsed/>
    <w:qFormat/>
    <w:rsid w:val="00481C47"/>
    <w:pPr>
      <w:spacing w:after="100" w:line="276" w:lineRule="auto"/>
    </w:pPr>
    <w:rPr>
      <w:rFonts w:asciiTheme="minorHAnsi" w:eastAsiaTheme="minorEastAsia" w:hAnsiTheme="minorHAnsi" w:cstheme="minorBidi"/>
      <w:sz w:val="22"/>
      <w:szCs w:val="22"/>
      <w:lang w:eastAsia="en-US"/>
    </w:rPr>
  </w:style>
  <w:style w:type="paragraph" w:styleId="TM3">
    <w:name w:val="toc 3"/>
    <w:basedOn w:val="Normal"/>
    <w:next w:val="Normal"/>
    <w:autoRedefine/>
    <w:uiPriority w:val="39"/>
    <w:unhideWhenUsed/>
    <w:qFormat/>
    <w:rsid w:val="00481C47"/>
    <w:pPr>
      <w:spacing w:after="100" w:line="276" w:lineRule="auto"/>
      <w:ind w:left="440"/>
    </w:pPr>
    <w:rPr>
      <w:rFonts w:asciiTheme="minorHAnsi" w:eastAsiaTheme="minorEastAsia" w:hAnsiTheme="minorHAnsi" w:cstheme="minorBidi"/>
      <w:sz w:val="22"/>
      <w:szCs w:val="22"/>
      <w:lang w:eastAsia="en-US"/>
    </w:rPr>
  </w:style>
  <w:style w:type="character" w:styleId="Lienhypertexte">
    <w:name w:val="Hyperlink"/>
    <w:basedOn w:val="Policepardfaut"/>
    <w:uiPriority w:val="99"/>
    <w:unhideWhenUsed/>
    <w:rsid w:val="00481C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header" Target="header1.xml"/><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emf"/><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png"/><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3.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emf"/><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ic\Desktop\mise%20en%20pag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AD05F9-CCC8-4D22-9027-461247620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mise en page.dotx</Template>
  <TotalTime>403</TotalTime>
  <Pages>32</Pages>
  <Words>2510</Words>
  <Characters>13807</Characters>
  <Application>Microsoft Office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cours</vt:lpstr>
    </vt:vector>
  </TitlesOfParts>
  <Company>EDUCATION NATIONALE</Company>
  <LinksUpToDate>false</LinksUpToDate>
  <CharactersWithSpaces>16285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dc:title>
  <dc:creator>loic lassegues</dc:creator>
  <cp:lastModifiedBy>loic lassegues</cp:lastModifiedBy>
  <cp:revision>18</cp:revision>
  <cp:lastPrinted>2016-02-28T19:22:00Z</cp:lastPrinted>
  <dcterms:created xsi:type="dcterms:W3CDTF">2016-02-11T21:00:00Z</dcterms:created>
  <dcterms:modified xsi:type="dcterms:W3CDTF">2017-10-14T10:16:00Z</dcterms:modified>
</cp:coreProperties>
</file>